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105B0" w14:textId="77777777" w:rsidR="00E70DC4" w:rsidRDefault="00E70DC4"/>
    <w:p w14:paraId="0703F5F3" w14:textId="77777777" w:rsidR="00941179" w:rsidRDefault="00941179"/>
    <w:p w14:paraId="3DFF29EB" w14:textId="77777777" w:rsidR="00941179" w:rsidRDefault="00C45CD7">
      <w:r>
        <w:rPr>
          <w:noProof/>
        </w:rPr>
        <mc:AlternateContent>
          <mc:Choice Requires="wps">
            <w:drawing>
              <wp:anchor distT="45720" distB="45720" distL="114300" distR="114300" simplePos="0" relativeHeight="251659264" behindDoc="1" locked="0" layoutInCell="1" allowOverlap="1" wp14:anchorId="22A31DCF" wp14:editId="66BB6544">
                <wp:simplePos x="0" y="0"/>
                <wp:positionH relativeFrom="margin">
                  <wp:posOffset>4185920</wp:posOffset>
                </wp:positionH>
                <wp:positionV relativeFrom="page">
                  <wp:posOffset>1166495</wp:posOffset>
                </wp:positionV>
                <wp:extent cx="2493645" cy="1409700"/>
                <wp:effectExtent l="0" t="0" r="0" b="0"/>
                <wp:wrapTight wrapText="bothSides">
                  <wp:wrapPolygon edited="0">
                    <wp:start x="495" y="0"/>
                    <wp:lineTo x="495" y="21308"/>
                    <wp:lineTo x="20956" y="21308"/>
                    <wp:lineTo x="20956" y="0"/>
                    <wp:lineTo x="49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09700"/>
                        </a:xfrm>
                        <a:prstGeom prst="rect">
                          <a:avLst/>
                        </a:prstGeom>
                        <a:noFill/>
                        <a:ln w="9525">
                          <a:noFill/>
                          <a:miter lim="800000"/>
                          <a:headEnd/>
                          <a:tailEnd/>
                        </a:ln>
                      </wps:spPr>
                      <wps:txbx>
                        <w:txbxContent>
                          <w:p w14:paraId="451D9A74" w14:textId="77777777" w:rsidR="00941179" w:rsidRPr="000E5BE9" w:rsidRDefault="00F73918" w:rsidP="000E5BE9">
                            <w:pPr>
                              <w:spacing w:after="60" w:line="240" w:lineRule="auto"/>
                              <w:rPr>
                                <w:rFonts w:ascii="Arial" w:hAnsi="Arial" w:cs="Arial"/>
                                <w:b/>
                                <w:bCs/>
                                <w:color w:val="FA0A4F"/>
                                <w:sz w:val="18"/>
                                <w:szCs w:val="18"/>
                              </w:rPr>
                            </w:pPr>
                            <w:r>
                              <w:rPr>
                                <w:rFonts w:ascii="Arial" w:hAnsi="Arial" w:cs="Arial"/>
                                <w:b/>
                                <w:bCs/>
                                <w:color w:val="FA0A4F"/>
                                <w:sz w:val="18"/>
                                <w:szCs w:val="18"/>
                              </w:rPr>
                              <w:t>&lt;&lt;Office</w:t>
                            </w:r>
                            <w:r w:rsidR="00603EF3">
                              <w:rPr>
                                <w:rFonts w:ascii="Arial" w:hAnsi="Arial" w:cs="Arial"/>
                                <w:b/>
                                <w:bCs/>
                                <w:color w:val="FA0A4F"/>
                                <w:sz w:val="18"/>
                                <w:szCs w:val="18"/>
                              </w:rPr>
                              <w:t>/College/School title</w:t>
                            </w:r>
                            <w:r>
                              <w:rPr>
                                <w:rFonts w:ascii="Arial" w:hAnsi="Arial" w:cs="Arial"/>
                                <w:b/>
                                <w:bCs/>
                                <w:color w:val="FA0A4F"/>
                                <w:sz w:val="18"/>
                                <w:szCs w:val="18"/>
                              </w:rPr>
                              <w:t>&gt;&gt;</w:t>
                            </w:r>
                            <w:r w:rsidRPr="000E5BE9">
                              <w:rPr>
                                <w:rFonts w:ascii="Arial" w:hAnsi="Arial" w:cs="Arial"/>
                                <w:b/>
                                <w:bCs/>
                                <w:color w:val="FA0A4F"/>
                                <w:sz w:val="18"/>
                                <w:szCs w:val="18"/>
                              </w:rPr>
                              <w:t xml:space="preserve"> </w:t>
                            </w:r>
                          </w:p>
                          <w:p w14:paraId="1BBB248B" w14:textId="77777777" w:rsidR="00296B15" w:rsidRPr="006B7BA4" w:rsidRDefault="00F73918" w:rsidP="000E5BE9">
                            <w:pPr>
                              <w:spacing w:after="80" w:line="240" w:lineRule="auto"/>
                              <w:rPr>
                                <w:rFonts w:ascii="Arial" w:hAnsi="Arial" w:cs="Arial"/>
                                <w:sz w:val="14"/>
                                <w:szCs w:val="14"/>
                              </w:rPr>
                            </w:pPr>
                            <w:r>
                              <w:rPr>
                                <w:rFonts w:ascii="Arial" w:hAnsi="Arial" w:cs="Arial"/>
                                <w:sz w:val="14"/>
                                <w:szCs w:val="14"/>
                              </w:rPr>
                              <w:t>&lt;&lt;</w:t>
                            </w:r>
                            <w:r w:rsidR="00603EF3">
                              <w:rPr>
                                <w:rFonts w:ascii="Arial" w:hAnsi="Arial" w:cs="Arial"/>
                                <w:sz w:val="14"/>
                                <w:szCs w:val="14"/>
                              </w:rPr>
                              <w:t>A</w:t>
                            </w:r>
                            <w:r>
                              <w:rPr>
                                <w:rFonts w:ascii="Arial" w:hAnsi="Arial" w:cs="Arial"/>
                                <w:sz w:val="14"/>
                                <w:szCs w:val="14"/>
                              </w:rPr>
                              <w:t>ny additional</w:t>
                            </w:r>
                            <w:r w:rsidR="00603EF3">
                              <w:rPr>
                                <w:rFonts w:ascii="Arial" w:hAnsi="Arial" w:cs="Arial"/>
                                <w:sz w:val="14"/>
                                <w:szCs w:val="14"/>
                              </w:rPr>
                              <w:t xml:space="preserve"> area </w:t>
                            </w:r>
                            <w:r>
                              <w:rPr>
                                <w:rFonts w:ascii="Arial" w:hAnsi="Arial" w:cs="Arial"/>
                                <w:sz w:val="14"/>
                                <w:szCs w:val="14"/>
                              </w:rPr>
                              <w:t xml:space="preserve">information </w:t>
                            </w:r>
                            <w:r w:rsidR="00603EF3">
                              <w:rPr>
                                <w:rFonts w:ascii="Arial" w:hAnsi="Arial" w:cs="Arial"/>
                                <w:sz w:val="14"/>
                                <w:szCs w:val="14"/>
                              </w:rPr>
                              <w:t xml:space="preserve">goes </w:t>
                            </w:r>
                            <w:r>
                              <w:rPr>
                                <w:rFonts w:ascii="Arial" w:hAnsi="Arial" w:cs="Arial"/>
                                <w:sz w:val="14"/>
                                <w:szCs w:val="14"/>
                              </w:rPr>
                              <w:t>here (optional)&gt;&gt;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31DCF" id="_x0000_t202" coordsize="21600,21600" o:spt="202" path="m,l,21600r21600,l21600,xe">
                <v:stroke joinstyle="miter"/>
                <v:path gradientshapeok="t" o:connecttype="rect"/>
              </v:shapetype>
              <v:shape id="Text Box 2" o:spid="_x0000_s1026" type="#_x0000_t202" style="position:absolute;margin-left:329.6pt;margin-top:91.85pt;width:196.35pt;height:11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Mv+gEAAM4DAAAOAAAAZHJzL2Uyb0RvYy54bWysU8tu2zAQvBfoPxC815JdOYkFy0GaNEWB&#10;9AGk/YA1RVlESS5L0pbSr++SchyjvRXVgVhqydmd2eH6ejSaHaQPCm3D57OSM2kFtsruGv792/2b&#10;K85CBNuCRisb/iQDv968frUeXC0X2KNupWcEYkM9uIb3Mbq6KILopYEwQyctJTv0BiJt/a5oPQyE&#10;bnSxKMuLYkDfOo9ChkB/76Yk32T8rpMifum6ICPTDafeYl59XrdpLTZrqHceXK/EsQ34hy4MKEtF&#10;T1B3EIHtvfoLyijhMWAXZwJNgV2nhMwciM28/IPNYw9OZi4kTnAnmcL/gxWfD4/uq2dxfIcjDTCT&#10;CO4BxY/ALN72YHfyxnscegktFZ4nyYrBhfp4NUkd6pBAtsMnbGnIsI+YgcbOm6QK8WSETgN4Ooku&#10;x8gE/VxUq7cX1ZIzQbl5Va4uyzyWAurn686H+EGiYSlouKepZng4PISY2oH6+UiqZvFeaZ0nqy0b&#10;Gr5aLpb5wlnGqEjG08o0/KpM32SFxPK9bfPlCEpPMRXQ9kg7MZ04x3E70sFEf4vtEwngcTIYPQgK&#10;evS/OBvIXA0PP/fgJWf6oyURV/OqSm7Mm2p5uaCNP89szzNgBUE1PHI2hbcxO3jiekNidyrL8NLJ&#10;sVcyTVbnaPDkyvN9PvXyDDe/AQAA//8DAFBLAwQUAAYACAAAACEA3YXzdOAAAAAMAQAADwAAAGRy&#10;cy9kb3ducmV2LnhtbEyPy07DMBBF90j8gzVI7KjdR9omZFJVRWxBlIfEzo2nSdR4HMVuE/4edwXL&#10;0T2690y+GW0rLtT7xjHCdKJAEJfONFwhfLw/P6xB+KDZ6NYxIfyQh01xe5PrzLiB3+iyD5WIJewz&#10;jVCH0GVS+rImq/3EdcQxO7re6hDPvpKm10Mst62cKbWUVjccF2rd0a6m8rQ/W4TPl+P310K9Vk82&#10;6QY3Ksk2lYj3d+P2EUSgMfzBcNWP6lBEp4M7s/GiRVgm6SyiMVjPVyCuhEqmKYgDwkIlK5BFLv8/&#10;UfwCAAD//wMAUEsBAi0AFAAGAAgAAAAhALaDOJL+AAAA4QEAABMAAAAAAAAAAAAAAAAAAAAAAFtD&#10;b250ZW50X1R5cGVzXS54bWxQSwECLQAUAAYACAAAACEAOP0h/9YAAACUAQAACwAAAAAAAAAAAAAA&#10;AAAvAQAAX3JlbHMvLnJlbHNQSwECLQAUAAYACAAAACEA1N7TL/oBAADOAwAADgAAAAAAAAAAAAAA&#10;AAAuAgAAZHJzL2Uyb0RvYy54bWxQSwECLQAUAAYACAAAACEA3YXzdOAAAAAMAQAADwAAAAAAAAAA&#10;AAAAAABUBAAAZHJzL2Rvd25yZXYueG1sUEsFBgAAAAAEAAQA8wAAAGEFAAAAAA==&#10;" filled="f" stroked="f">
                <v:textbox>
                  <w:txbxContent>
                    <w:p w14:paraId="451D9A74" w14:textId="77777777" w:rsidR="00941179" w:rsidRPr="000E5BE9" w:rsidRDefault="00F73918" w:rsidP="000E5BE9">
                      <w:pPr>
                        <w:spacing w:after="60" w:line="240" w:lineRule="auto"/>
                        <w:rPr>
                          <w:rFonts w:ascii="Arial" w:hAnsi="Arial" w:cs="Arial"/>
                          <w:b/>
                          <w:bCs/>
                          <w:color w:val="FA0A4F"/>
                          <w:sz w:val="18"/>
                          <w:szCs w:val="18"/>
                        </w:rPr>
                      </w:pPr>
                      <w:r>
                        <w:rPr>
                          <w:rFonts w:ascii="Arial" w:hAnsi="Arial" w:cs="Arial"/>
                          <w:b/>
                          <w:bCs/>
                          <w:color w:val="FA0A4F"/>
                          <w:sz w:val="18"/>
                          <w:szCs w:val="18"/>
                        </w:rPr>
                        <w:t>&lt;&lt;Office</w:t>
                      </w:r>
                      <w:r w:rsidR="00603EF3">
                        <w:rPr>
                          <w:rFonts w:ascii="Arial" w:hAnsi="Arial" w:cs="Arial"/>
                          <w:b/>
                          <w:bCs/>
                          <w:color w:val="FA0A4F"/>
                          <w:sz w:val="18"/>
                          <w:szCs w:val="18"/>
                        </w:rPr>
                        <w:t>/College/School title</w:t>
                      </w:r>
                      <w:r>
                        <w:rPr>
                          <w:rFonts w:ascii="Arial" w:hAnsi="Arial" w:cs="Arial"/>
                          <w:b/>
                          <w:bCs/>
                          <w:color w:val="FA0A4F"/>
                          <w:sz w:val="18"/>
                          <w:szCs w:val="18"/>
                        </w:rPr>
                        <w:t>&gt;&gt;</w:t>
                      </w:r>
                      <w:r w:rsidRPr="000E5BE9">
                        <w:rPr>
                          <w:rFonts w:ascii="Arial" w:hAnsi="Arial" w:cs="Arial"/>
                          <w:b/>
                          <w:bCs/>
                          <w:color w:val="FA0A4F"/>
                          <w:sz w:val="18"/>
                          <w:szCs w:val="18"/>
                        </w:rPr>
                        <w:t xml:space="preserve"> </w:t>
                      </w:r>
                    </w:p>
                    <w:p w14:paraId="1BBB248B" w14:textId="77777777" w:rsidR="00296B15" w:rsidRPr="006B7BA4" w:rsidRDefault="00F73918" w:rsidP="000E5BE9">
                      <w:pPr>
                        <w:spacing w:after="80" w:line="240" w:lineRule="auto"/>
                        <w:rPr>
                          <w:rFonts w:ascii="Arial" w:hAnsi="Arial" w:cs="Arial"/>
                          <w:sz w:val="14"/>
                          <w:szCs w:val="14"/>
                        </w:rPr>
                      </w:pPr>
                      <w:r>
                        <w:rPr>
                          <w:rFonts w:ascii="Arial" w:hAnsi="Arial" w:cs="Arial"/>
                          <w:sz w:val="14"/>
                          <w:szCs w:val="14"/>
                        </w:rPr>
                        <w:t>&lt;&lt;</w:t>
                      </w:r>
                      <w:r w:rsidR="00603EF3">
                        <w:rPr>
                          <w:rFonts w:ascii="Arial" w:hAnsi="Arial" w:cs="Arial"/>
                          <w:sz w:val="14"/>
                          <w:szCs w:val="14"/>
                        </w:rPr>
                        <w:t>A</w:t>
                      </w:r>
                      <w:r>
                        <w:rPr>
                          <w:rFonts w:ascii="Arial" w:hAnsi="Arial" w:cs="Arial"/>
                          <w:sz w:val="14"/>
                          <w:szCs w:val="14"/>
                        </w:rPr>
                        <w:t>ny additional</w:t>
                      </w:r>
                      <w:r w:rsidR="00603EF3">
                        <w:rPr>
                          <w:rFonts w:ascii="Arial" w:hAnsi="Arial" w:cs="Arial"/>
                          <w:sz w:val="14"/>
                          <w:szCs w:val="14"/>
                        </w:rPr>
                        <w:t xml:space="preserve"> area </w:t>
                      </w:r>
                      <w:r>
                        <w:rPr>
                          <w:rFonts w:ascii="Arial" w:hAnsi="Arial" w:cs="Arial"/>
                          <w:sz w:val="14"/>
                          <w:szCs w:val="14"/>
                        </w:rPr>
                        <w:t xml:space="preserve">information </w:t>
                      </w:r>
                      <w:r w:rsidR="00603EF3">
                        <w:rPr>
                          <w:rFonts w:ascii="Arial" w:hAnsi="Arial" w:cs="Arial"/>
                          <w:sz w:val="14"/>
                          <w:szCs w:val="14"/>
                        </w:rPr>
                        <w:t xml:space="preserve">goes </w:t>
                      </w:r>
                      <w:r>
                        <w:rPr>
                          <w:rFonts w:ascii="Arial" w:hAnsi="Arial" w:cs="Arial"/>
                          <w:sz w:val="14"/>
                          <w:szCs w:val="14"/>
                        </w:rPr>
                        <w:t>here (optional)&gt;&gt;</w:t>
                      </w:r>
                    </w:p>
                  </w:txbxContent>
                </v:textbox>
                <w10:wrap type="tight" anchorx="margin" anchory="page"/>
              </v:shape>
            </w:pict>
          </mc:Fallback>
        </mc:AlternateContent>
      </w:r>
      <w:r w:rsidR="00667523" w:rsidRPr="00941179">
        <w:rPr>
          <w:rFonts w:ascii="Arial" w:eastAsia="Arial" w:hAnsi="Arial" w:cs="Times New Roman"/>
          <w:kern w:val="0"/>
          <w:sz w:val="18"/>
          <w:szCs w:val="18"/>
          <w:lang w:val="en-AU"/>
          <w14:ligatures w14:val="none"/>
        </w:rPr>
        <w:t>&lt;&lt;</w:t>
      </w:r>
      <w:r w:rsidR="00667523">
        <w:rPr>
          <w:rFonts w:ascii="Arial" w:eastAsia="Arial" w:hAnsi="Arial" w:cs="Times New Roman"/>
          <w:kern w:val="0"/>
          <w:sz w:val="18"/>
          <w:szCs w:val="18"/>
          <w:lang w:val="en-AU"/>
          <w14:ligatures w14:val="none"/>
        </w:rPr>
        <w:t>Date</w:t>
      </w:r>
      <w:r w:rsidR="00667523" w:rsidRPr="00941179">
        <w:rPr>
          <w:rFonts w:ascii="Arial" w:eastAsia="Arial" w:hAnsi="Arial" w:cs="Times New Roman"/>
          <w:kern w:val="0"/>
          <w:sz w:val="18"/>
          <w:szCs w:val="18"/>
          <w:lang w:val="en-AU"/>
          <w14:ligatures w14:val="none"/>
        </w:rPr>
        <w:t>&gt;&gt;</w:t>
      </w:r>
    </w:p>
    <w:p w14:paraId="00F7F085" w14:textId="77777777" w:rsidR="00941179" w:rsidRDefault="00941179" w:rsidP="00941179">
      <w:pPr>
        <w:spacing w:after="240" w:line="240" w:lineRule="auto"/>
        <w:ind w:right="2386"/>
        <w:rPr>
          <w:rFonts w:ascii="Arial" w:eastAsia="Arial" w:hAnsi="Arial" w:cs="Times New Roman"/>
          <w:kern w:val="0"/>
          <w:sz w:val="18"/>
          <w:szCs w:val="18"/>
          <w:lang w:val="en-AU"/>
          <w14:ligatures w14:val="none"/>
        </w:rPr>
      </w:pPr>
      <w:r w:rsidRPr="00941179">
        <w:rPr>
          <w:rFonts w:ascii="Arial" w:eastAsia="Arial" w:hAnsi="Arial" w:cs="Times New Roman"/>
          <w:kern w:val="0"/>
          <w:sz w:val="18"/>
          <w:szCs w:val="18"/>
          <w:lang w:val="en-AU"/>
          <w14:ligatures w14:val="none"/>
        </w:rPr>
        <w:t>&lt;&lt;Name&gt;&gt;</w:t>
      </w:r>
      <w:r w:rsidRPr="00941179">
        <w:rPr>
          <w:rFonts w:ascii="Arial" w:eastAsia="Arial" w:hAnsi="Arial" w:cs="Times New Roman"/>
          <w:kern w:val="0"/>
          <w:sz w:val="18"/>
          <w:szCs w:val="18"/>
          <w:lang w:val="en-AU"/>
          <w14:ligatures w14:val="none"/>
        </w:rPr>
        <w:br/>
        <w:t>&lt;&lt;Position&gt;&gt;</w:t>
      </w:r>
      <w:r w:rsidRPr="00941179">
        <w:rPr>
          <w:rFonts w:ascii="Arial" w:eastAsia="Arial" w:hAnsi="Arial" w:cs="Times New Roman"/>
          <w:kern w:val="0"/>
          <w:sz w:val="18"/>
          <w:szCs w:val="18"/>
          <w:lang w:val="en-AU"/>
          <w14:ligatures w14:val="none"/>
        </w:rPr>
        <w:br/>
        <w:t>&lt;&lt;Company&gt;&gt;</w:t>
      </w:r>
      <w:r w:rsidRPr="00941179">
        <w:rPr>
          <w:rFonts w:ascii="Arial" w:eastAsia="Arial" w:hAnsi="Arial" w:cs="Times New Roman"/>
          <w:kern w:val="0"/>
          <w:sz w:val="18"/>
          <w:szCs w:val="18"/>
          <w:lang w:val="en-AU"/>
          <w14:ligatures w14:val="none"/>
        </w:rPr>
        <w:br/>
        <w:t>&lt;&lt;Address Line 1&gt;&gt;</w:t>
      </w:r>
      <w:r w:rsidRPr="00941179">
        <w:rPr>
          <w:rFonts w:ascii="Arial" w:eastAsia="Arial" w:hAnsi="Arial" w:cs="Times New Roman"/>
          <w:kern w:val="0"/>
          <w:sz w:val="18"/>
          <w:szCs w:val="18"/>
          <w:lang w:val="en-AU"/>
          <w14:ligatures w14:val="none"/>
        </w:rPr>
        <w:br/>
        <w:t>&lt;&lt;Address Line 2&gt;&gt;</w:t>
      </w:r>
    </w:p>
    <w:p w14:paraId="42D2D11E" w14:textId="77777777" w:rsidR="00941179" w:rsidRDefault="00941179" w:rsidP="00941179">
      <w:pPr>
        <w:spacing w:after="240" w:line="240" w:lineRule="auto"/>
        <w:ind w:right="2386"/>
        <w:rPr>
          <w:rFonts w:ascii="Arial" w:eastAsia="Arial" w:hAnsi="Arial" w:cs="Times New Roman"/>
          <w:kern w:val="0"/>
          <w:sz w:val="18"/>
          <w:szCs w:val="18"/>
          <w:lang w:val="en-AU"/>
          <w14:ligatures w14:val="none"/>
        </w:rPr>
      </w:pPr>
    </w:p>
    <w:p w14:paraId="6F4172A3" w14:textId="77777777" w:rsidR="00740421" w:rsidRPr="00740421" w:rsidRDefault="00740421" w:rsidP="00740421">
      <w:pPr>
        <w:spacing w:after="0"/>
        <w:jc w:val="both"/>
        <w:rPr>
          <w:rFonts w:ascii="Arial" w:hAnsi="Arial" w:cs="Arial"/>
          <w:sz w:val="18"/>
          <w:szCs w:val="18"/>
        </w:rPr>
      </w:pPr>
      <w:r w:rsidRPr="00740421">
        <w:rPr>
          <w:rFonts w:ascii="Arial" w:hAnsi="Arial" w:cs="Arial"/>
          <w:noProof/>
          <w:sz w:val="18"/>
          <w:szCs w:val="18"/>
        </w:rPr>
        <mc:AlternateContent>
          <mc:Choice Requires="wps">
            <w:drawing>
              <wp:anchor distT="0" distB="0" distL="114300" distR="114300" simplePos="0" relativeHeight="251665408" behindDoc="0" locked="0" layoutInCell="1" allowOverlap="1" wp14:anchorId="14864E0C" wp14:editId="7F6CE4F8">
                <wp:simplePos x="0" y="0"/>
                <wp:positionH relativeFrom="column">
                  <wp:posOffset>623570</wp:posOffset>
                </wp:positionH>
                <wp:positionV relativeFrom="paragraph">
                  <wp:posOffset>95885</wp:posOffset>
                </wp:positionV>
                <wp:extent cx="586740" cy="0"/>
                <wp:effectExtent l="11430" t="7620" r="11430" b="1143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BE6DBF" id="_x0000_t32" coordsize="21600,21600" o:spt="32" o:oned="t" path="m,l21600,21600e" filled="f">
                <v:path arrowok="t" fillok="f" o:connecttype="none"/>
                <o:lock v:ext="edit" shapetype="t"/>
              </v:shapetype>
              <v:shape id="AutoShape 4" o:spid="_x0000_s1026" type="#_x0000_t32" style="position:absolute;margin-left:49.1pt;margin-top:7.55pt;width:46.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f4twEAAFUDAAAOAAAAZHJzL2Uyb0RvYy54bWysU8Fu2zAMvQ/YPwi6L06Cpeu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7c2nj2kk&#10;6uKqoL7kBeL41eAgstFIjgS26+MWvU8TRVqUKnB85JhZQX1JyEU9PljnymCdF2MjP6+Wq5LA6KzO&#10;zhzG1O23jsQR8mqUr7SYPG/DCA9eF7DegP5ytiNY92Kn4s6flcli5M3jeo/6tKOLYml2heV5z/Jy&#10;vL2X7Ne/YfMbAAD//wMAUEsDBBQABgAIAAAAIQDzKJIS3AAAAAgBAAAPAAAAZHJzL2Rvd25yZXYu&#10;eG1sTI/BTsMwEETvSPyDtUhcELUTqVUT4lQVEgeOtJW4uvGSpI3XUew0oV/PVhzguDOj2TfFZnad&#10;uOAQWk8akoUCgVR521Kt4bB/e16DCNGQNZ0n1PCNATbl/V1hcusn+sDLLtaCSyjkRkMTY59LGaoG&#10;nQkL3yOx9+UHZyKfQy3tYCYud51MlVpJZ1riD43p8bXB6rwbnQYM4zJR28zVh/fr9PSZXk9Tv9f6&#10;8WHevoCIOMe/MNzwGR1KZjr6kWwQnYZsnXKS9WUC4uZnagXi+CvIspD/B5Q/AAAA//8DAFBLAQIt&#10;ABQABgAIAAAAIQC2gziS/gAAAOEBAAATAAAAAAAAAAAAAAAAAAAAAABbQ29udGVudF9UeXBlc10u&#10;eG1sUEsBAi0AFAAGAAgAAAAhADj9If/WAAAAlAEAAAsAAAAAAAAAAAAAAAAALwEAAF9yZWxzLy5y&#10;ZWxzUEsBAi0AFAAGAAgAAAAhADYjN/i3AQAAVQMAAA4AAAAAAAAAAAAAAAAALgIAAGRycy9lMm9E&#10;b2MueG1sUEsBAi0AFAAGAAgAAAAhAPMokhLcAAAACAEAAA8AAAAAAAAAAAAAAAAAEQQAAGRycy9k&#10;b3ducmV2LnhtbFBLBQYAAAAABAAEAPMAAAAaBQAAAAA=&#10;"/>
            </w:pict>
          </mc:Fallback>
        </mc:AlternateContent>
      </w:r>
      <w:r w:rsidRPr="00740421">
        <w:rPr>
          <w:rFonts w:ascii="Arial" w:hAnsi="Arial" w:cs="Arial"/>
          <w:sz w:val="18"/>
          <w:szCs w:val="18"/>
        </w:rPr>
        <w:t>Dear</w:t>
      </w:r>
    </w:p>
    <w:p w14:paraId="3CD7D937" w14:textId="77777777" w:rsidR="00740421" w:rsidRPr="00740421" w:rsidRDefault="00740421" w:rsidP="00740421">
      <w:pPr>
        <w:spacing w:after="0"/>
        <w:jc w:val="both"/>
        <w:rPr>
          <w:rFonts w:ascii="Arial" w:hAnsi="Arial" w:cs="Arial"/>
          <w:sz w:val="18"/>
          <w:szCs w:val="18"/>
        </w:rPr>
      </w:pPr>
    </w:p>
    <w:p w14:paraId="3FB4F284" w14:textId="77777777" w:rsidR="00740421" w:rsidRPr="00740421" w:rsidRDefault="00740421" w:rsidP="00740421">
      <w:pPr>
        <w:spacing w:after="0"/>
        <w:jc w:val="both"/>
        <w:rPr>
          <w:rFonts w:ascii="Arial" w:hAnsi="Arial" w:cs="Arial"/>
          <w:sz w:val="18"/>
          <w:szCs w:val="18"/>
        </w:rPr>
      </w:pPr>
      <w:r w:rsidRPr="00740421">
        <w:rPr>
          <w:rFonts w:ascii="Arial" w:hAnsi="Arial" w:cs="Arial"/>
          <w:noProof/>
          <w:sz w:val="18"/>
          <w:szCs w:val="18"/>
        </w:rPr>
        <mc:AlternateContent>
          <mc:Choice Requires="wps">
            <w:drawing>
              <wp:anchor distT="0" distB="0" distL="114300" distR="114300" simplePos="0" relativeHeight="251664384" behindDoc="0" locked="0" layoutInCell="1" allowOverlap="1" wp14:anchorId="0F98EA4B" wp14:editId="7860FDCF">
                <wp:simplePos x="0" y="0"/>
                <wp:positionH relativeFrom="column">
                  <wp:posOffset>4121150</wp:posOffset>
                </wp:positionH>
                <wp:positionV relativeFrom="paragraph">
                  <wp:posOffset>117475</wp:posOffset>
                </wp:positionV>
                <wp:extent cx="106680" cy="0"/>
                <wp:effectExtent l="13335" t="9525" r="1333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6C69" id="AutoShape 3" o:spid="_x0000_s1026" type="#_x0000_t32" style="position:absolute;margin-left:324.5pt;margin-top:9.25pt;width:8.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mWtwEAAFUDAAAOAAAAZHJzL2Uyb0RvYy54bWysU8Fu2zAMvQ/YPwi6L7YDNOiMOD2k6y7d&#10;FqDtBzCybAuVRYFUYufvJ6lJWmy3YT4IlEg+Pj7S67t5tOKoiQ26RlaLUgrtFLbG9Y18eX74cisF&#10;B3AtWHS6kSfN8m7z+dN68rVe4oC21SQiiON68o0cQvB1UbAa9Ai8QK9ddHZII4R4pb5oCaaIPtpi&#10;WZarYkJqPaHSzPH1/s0pNxm/67QKv7qOdRC2kZFbyCflc5/OYrOGuifwg1FnGvAPLEYwLha9Qt1D&#10;AHEg8xfUaBQhYxcWCscCu84onXuI3VTlH908DeB17iWKw/4qE/8/WPXzuHU7StTV7J78I6pXFg63&#10;A7heZwLPJx8HVyWpislzfU1JF/Y7EvvpB7YxBg4BswpzR2OCjP2JOYt9uoqt5yBUfKzK1eo2jkRd&#10;XAXUlzxPHL5rHEUyGsmBwPRD2KJzcaJIVa4Cx0cOiRXUl4RU1OGDsTYP1joxNfLrzfImJzBa0yZn&#10;CmPq91tL4ghpNfKXW4yej2GEB9dmsEFD++1sBzD2zY7FrTsrk8RIm8f1HtvTji6Kxdllluc9S8vx&#10;8Z6z3/+GzW8AAAD//wMAUEsDBBQABgAIAAAAIQBeK2Zj3QAAAAkBAAAPAAAAZHJzL2Rvd25yZXYu&#10;eG1sTI9BS8NAEIXvgv9hGcGL2E2LCW3MphTBg0fbgtdpdkyi2dmQ3TSxv94RD3qc9x5v3ldsZ9ep&#10;Mw2h9WxguUhAEVfetlwbOB6e79egQkS22HkmA18UYFteXxWYWz/xK533sVZSwiFHA02Mfa51qBpy&#10;GBa+Jxbv3Q8Oo5xDre2Ak5S7Tq+SJNMOW5YPDfb01FD1uR+dAQpjukx2G1cfXy7T3dvq8jH1B2Nu&#10;b+bdI6hIc/wLw898mQ6lbDr5kW1QnYHsYSMsUYx1CkoCWZYKy+lX0GWh/xOU3wAAAP//AwBQSwEC&#10;LQAUAAYACAAAACEAtoM4kv4AAADhAQAAEwAAAAAAAAAAAAAAAAAAAAAAW0NvbnRlbnRfVHlwZXNd&#10;LnhtbFBLAQItABQABgAIAAAAIQA4/SH/1gAAAJQBAAALAAAAAAAAAAAAAAAAAC8BAABfcmVscy8u&#10;cmVsc1BLAQItABQABgAIAAAAIQCQywmWtwEAAFUDAAAOAAAAAAAAAAAAAAAAAC4CAABkcnMvZTJv&#10;RG9jLnhtbFBLAQItABQABgAIAAAAIQBeK2Zj3QAAAAkBAAAPAAAAAAAAAAAAAAAAABEEAABkcnMv&#10;ZG93bnJldi54bWxQSwUGAAAAAAQABADzAAAAGwUAAAAA&#10;"/>
            </w:pict>
          </mc:Fallback>
        </mc:AlternateContent>
      </w:r>
      <w:r w:rsidRPr="00740421">
        <w:rPr>
          <w:rFonts w:ascii="Arial" w:hAnsi="Arial" w:cs="Arial"/>
          <w:sz w:val="18"/>
          <w:szCs w:val="18"/>
        </w:rPr>
        <w:t xml:space="preserve">We invite you to participate in a research study looking at the effects of         This study is part of a Degree in </w:t>
      </w:r>
      <w:r w:rsidRPr="00740421">
        <w:rPr>
          <w:rFonts w:ascii="Arial" w:hAnsi="Arial" w:cs="Arial"/>
          <w:color w:val="FF0000"/>
          <w:sz w:val="18"/>
          <w:szCs w:val="18"/>
        </w:rPr>
        <w:t>(specify)</w:t>
      </w:r>
      <w:r w:rsidRPr="00740421">
        <w:rPr>
          <w:rFonts w:ascii="Arial" w:hAnsi="Arial" w:cs="Arial"/>
          <w:sz w:val="18"/>
          <w:szCs w:val="18"/>
        </w:rPr>
        <w:t>, supervised by _________________ at Murdoch University</w:t>
      </w:r>
    </w:p>
    <w:p w14:paraId="1BC87C22" w14:textId="77777777" w:rsidR="00740421" w:rsidRPr="00740421" w:rsidRDefault="00740421" w:rsidP="00740421">
      <w:pPr>
        <w:spacing w:after="0"/>
        <w:jc w:val="both"/>
        <w:rPr>
          <w:rFonts w:ascii="Arial" w:hAnsi="Arial" w:cs="Arial"/>
          <w:sz w:val="18"/>
          <w:szCs w:val="18"/>
        </w:rPr>
      </w:pPr>
    </w:p>
    <w:p w14:paraId="754EF772" w14:textId="77777777" w:rsidR="00740421" w:rsidRPr="00740421" w:rsidRDefault="00740421" w:rsidP="00740421">
      <w:pPr>
        <w:spacing w:after="0"/>
        <w:jc w:val="both"/>
        <w:rPr>
          <w:rFonts w:ascii="Arial" w:hAnsi="Arial" w:cs="Arial"/>
          <w:sz w:val="18"/>
          <w:szCs w:val="18"/>
        </w:rPr>
      </w:pPr>
      <w:r w:rsidRPr="00740421">
        <w:rPr>
          <w:rFonts w:ascii="Arial" w:hAnsi="Arial" w:cs="Arial"/>
          <w:b/>
          <w:sz w:val="18"/>
          <w:szCs w:val="18"/>
        </w:rPr>
        <w:t>Nature and Purpose of the Study</w:t>
      </w:r>
    </w:p>
    <w:p w14:paraId="7177BB1C" w14:textId="77777777"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t xml:space="preserve">It is commonly believed that _________________. However, many researchers have questioned </w:t>
      </w:r>
      <w:proofErr w:type="gramStart"/>
      <w:r w:rsidRPr="00740421">
        <w:rPr>
          <w:rFonts w:ascii="Arial" w:hAnsi="Arial" w:cs="Arial"/>
          <w:sz w:val="18"/>
          <w:szCs w:val="18"/>
        </w:rPr>
        <w:t>whether or not</w:t>
      </w:r>
      <w:proofErr w:type="gramEnd"/>
      <w:r w:rsidRPr="00740421">
        <w:rPr>
          <w:rFonts w:ascii="Arial" w:hAnsi="Arial" w:cs="Arial"/>
          <w:sz w:val="18"/>
          <w:szCs w:val="18"/>
        </w:rPr>
        <w:t xml:space="preserve"> this is true.</w:t>
      </w:r>
    </w:p>
    <w:p w14:paraId="19521431" w14:textId="77777777" w:rsidR="00740421" w:rsidRPr="00740421" w:rsidRDefault="00740421" w:rsidP="00740421">
      <w:pPr>
        <w:spacing w:after="0"/>
        <w:jc w:val="both"/>
        <w:rPr>
          <w:rFonts w:ascii="Arial" w:hAnsi="Arial" w:cs="Arial"/>
          <w:sz w:val="18"/>
          <w:szCs w:val="18"/>
        </w:rPr>
      </w:pPr>
    </w:p>
    <w:p w14:paraId="7CDD4861" w14:textId="77777777"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t>Therefore, the aim of this study is to investigate the effects of _________________ to find out _________________.</w:t>
      </w:r>
    </w:p>
    <w:p w14:paraId="502EB45D" w14:textId="77777777" w:rsidR="00740421" w:rsidRPr="00740421" w:rsidRDefault="00740421" w:rsidP="00740421">
      <w:pPr>
        <w:spacing w:after="0"/>
        <w:jc w:val="both"/>
        <w:rPr>
          <w:rFonts w:ascii="Arial" w:hAnsi="Arial" w:cs="Arial"/>
          <w:sz w:val="18"/>
          <w:szCs w:val="18"/>
        </w:rPr>
      </w:pPr>
    </w:p>
    <w:p w14:paraId="2ACA28D5" w14:textId="77777777" w:rsidR="00740421" w:rsidRPr="00740421" w:rsidRDefault="00740421" w:rsidP="00740421">
      <w:pPr>
        <w:spacing w:after="0"/>
        <w:jc w:val="both"/>
        <w:rPr>
          <w:rFonts w:ascii="Arial" w:hAnsi="Arial" w:cs="Arial"/>
          <w:sz w:val="18"/>
          <w:szCs w:val="18"/>
        </w:rPr>
      </w:pPr>
      <w:r w:rsidRPr="00740421">
        <w:rPr>
          <w:rFonts w:ascii="Arial" w:hAnsi="Arial" w:cs="Arial"/>
          <w:b/>
          <w:sz w:val="18"/>
          <w:szCs w:val="18"/>
        </w:rPr>
        <w:t>What the Study will Involve</w:t>
      </w:r>
    </w:p>
    <w:p w14:paraId="288D2D13" w14:textId="77777777"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t xml:space="preserve">If you decide to participate in this study, you will be asked to complete the following tasks </w:t>
      </w:r>
      <w:r w:rsidRPr="00740421">
        <w:rPr>
          <w:rFonts w:ascii="Arial" w:hAnsi="Arial" w:cs="Arial"/>
          <w:color w:val="FF0000"/>
          <w:sz w:val="18"/>
          <w:szCs w:val="18"/>
        </w:rPr>
        <w:t>(adjust the following for your study and given an accurate estimation of impact on the animal and the client)</w:t>
      </w:r>
      <w:r w:rsidRPr="00740421">
        <w:rPr>
          <w:rFonts w:ascii="Arial" w:hAnsi="Arial" w:cs="Arial"/>
          <w:sz w:val="18"/>
          <w:szCs w:val="18"/>
        </w:rPr>
        <w:t>:</w:t>
      </w:r>
    </w:p>
    <w:p w14:paraId="4B07067F" w14:textId="77777777" w:rsidR="00740421" w:rsidRPr="00740421" w:rsidRDefault="00740421" w:rsidP="00740421">
      <w:pPr>
        <w:spacing w:after="0"/>
        <w:jc w:val="both"/>
        <w:rPr>
          <w:rFonts w:ascii="Arial" w:hAnsi="Arial" w:cs="Arial"/>
          <w:sz w:val="18"/>
          <w:szCs w:val="18"/>
        </w:rPr>
      </w:pPr>
    </w:p>
    <w:p w14:paraId="679112BF" w14:textId="77777777" w:rsidR="00740421" w:rsidRPr="00740421" w:rsidRDefault="00740421" w:rsidP="00740421">
      <w:pPr>
        <w:numPr>
          <w:ilvl w:val="0"/>
          <w:numId w:val="1"/>
        </w:numPr>
        <w:spacing w:after="0" w:line="240" w:lineRule="auto"/>
        <w:jc w:val="both"/>
        <w:rPr>
          <w:rFonts w:ascii="Arial" w:hAnsi="Arial" w:cs="Arial"/>
          <w:sz w:val="18"/>
          <w:szCs w:val="18"/>
        </w:rPr>
      </w:pPr>
      <w:proofErr w:type="spellStart"/>
      <w:r w:rsidRPr="00740421">
        <w:rPr>
          <w:rFonts w:ascii="Arial" w:hAnsi="Arial" w:cs="Arial"/>
          <w:sz w:val="18"/>
          <w:szCs w:val="18"/>
        </w:rPr>
        <w:t>Xxx</w:t>
      </w:r>
      <w:proofErr w:type="spellEnd"/>
    </w:p>
    <w:p w14:paraId="438916B5" w14:textId="77777777" w:rsidR="00740421" w:rsidRPr="00740421" w:rsidRDefault="00740421" w:rsidP="00740421">
      <w:pPr>
        <w:numPr>
          <w:ilvl w:val="0"/>
          <w:numId w:val="1"/>
        </w:numPr>
        <w:spacing w:after="0" w:line="240" w:lineRule="auto"/>
        <w:jc w:val="both"/>
        <w:rPr>
          <w:rFonts w:ascii="Arial" w:hAnsi="Arial" w:cs="Arial"/>
          <w:sz w:val="18"/>
          <w:szCs w:val="18"/>
        </w:rPr>
      </w:pPr>
      <w:proofErr w:type="spellStart"/>
      <w:r w:rsidRPr="00740421">
        <w:rPr>
          <w:rFonts w:ascii="Arial" w:hAnsi="Arial" w:cs="Arial"/>
          <w:sz w:val="18"/>
          <w:szCs w:val="18"/>
        </w:rPr>
        <w:t>Xxx</w:t>
      </w:r>
      <w:proofErr w:type="spellEnd"/>
    </w:p>
    <w:p w14:paraId="7D38F81D" w14:textId="77777777" w:rsidR="00740421" w:rsidRPr="00740421" w:rsidRDefault="00740421" w:rsidP="00740421">
      <w:pPr>
        <w:spacing w:after="0"/>
        <w:ind w:left="1080"/>
        <w:jc w:val="both"/>
        <w:rPr>
          <w:rFonts w:ascii="Arial" w:hAnsi="Arial" w:cs="Arial"/>
          <w:sz w:val="18"/>
          <w:szCs w:val="18"/>
        </w:rPr>
      </w:pPr>
    </w:p>
    <w:p w14:paraId="0D9372FD" w14:textId="77777777" w:rsidR="00740421" w:rsidRPr="00740421" w:rsidRDefault="00740421" w:rsidP="00740421">
      <w:pPr>
        <w:spacing w:after="0"/>
        <w:jc w:val="both"/>
        <w:rPr>
          <w:rFonts w:ascii="Arial" w:hAnsi="Arial" w:cs="Arial"/>
          <w:sz w:val="18"/>
          <w:szCs w:val="18"/>
        </w:rPr>
      </w:pPr>
      <w:r w:rsidRPr="00740421">
        <w:rPr>
          <w:rFonts w:ascii="Arial" w:hAnsi="Arial" w:cs="Arial"/>
          <w:b/>
          <w:sz w:val="18"/>
          <w:szCs w:val="18"/>
        </w:rPr>
        <w:t>Voluntary Participation and Withdrawal from the Study</w:t>
      </w:r>
    </w:p>
    <w:p w14:paraId="6CAF1086" w14:textId="77777777"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t xml:space="preserve">Your participation in this study is entirely voluntary. You may withdraw your pet at any time without discrimination or prejudice. All information is treated as confidential and no names or other details that might identify you or your pet will be used in any publication arising from the research. If you withdraw, all information you have provided will be destroyed </w:t>
      </w:r>
      <w:r w:rsidRPr="00740421">
        <w:rPr>
          <w:rFonts w:ascii="Arial" w:hAnsi="Arial" w:cs="Arial"/>
          <w:color w:val="FF0000"/>
          <w:sz w:val="18"/>
          <w:szCs w:val="18"/>
        </w:rPr>
        <w:t>(sometimes data cannot be withdrawn or destroyed after a certain point, if so, indicate this to participants)</w:t>
      </w:r>
      <w:r w:rsidRPr="00740421">
        <w:rPr>
          <w:rFonts w:ascii="Arial" w:hAnsi="Arial" w:cs="Arial"/>
          <w:sz w:val="18"/>
          <w:szCs w:val="18"/>
        </w:rPr>
        <w:t>.</w:t>
      </w:r>
    </w:p>
    <w:p w14:paraId="1319E2DD" w14:textId="77777777" w:rsidR="00740421" w:rsidRPr="00740421" w:rsidRDefault="00740421" w:rsidP="00740421">
      <w:pPr>
        <w:spacing w:after="0"/>
        <w:jc w:val="both"/>
        <w:rPr>
          <w:rFonts w:ascii="Arial" w:hAnsi="Arial" w:cs="Arial"/>
          <w:sz w:val="18"/>
          <w:szCs w:val="18"/>
        </w:rPr>
      </w:pPr>
    </w:p>
    <w:p w14:paraId="6320E743" w14:textId="77777777"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t>If you consent to take part in this research study, it is important that you understand the purpose of the study and the procedures your pet will undergo. Please make sure that you ask any questions you may have, and that all your questions have been answered to your satisfaction before you agree to participate.</w:t>
      </w:r>
    </w:p>
    <w:p w14:paraId="0054F147" w14:textId="77777777" w:rsidR="00740421" w:rsidRPr="00740421" w:rsidRDefault="00740421" w:rsidP="00740421">
      <w:pPr>
        <w:spacing w:after="0"/>
        <w:jc w:val="both"/>
        <w:rPr>
          <w:rFonts w:ascii="Arial" w:hAnsi="Arial" w:cs="Arial"/>
          <w:sz w:val="18"/>
          <w:szCs w:val="18"/>
        </w:rPr>
      </w:pPr>
    </w:p>
    <w:p w14:paraId="55B8CE8A" w14:textId="77777777" w:rsidR="00740421" w:rsidRPr="00740421" w:rsidRDefault="00740421" w:rsidP="00740421">
      <w:pPr>
        <w:spacing w:after="0"/>
        <w:rPr>
          <w:rFonts w:ascii="Arial" w:hAnsi="Arial" w:cs="Arial"/>
          <w:b/>
          <w:sz w:val="18"/>
          <w:szCs w:val="18"/>
        </w:rPr>
      </w:pPr>
      <w:r w:rsidRPr="00740421">
        <w:rPr>
          <w:rFonts w:ascii="Arial" w:hAnsi="Arial" w:cs="Arial"/>
          <w:b/>
          <w:sz w:val="18"/>
          <w:szCs w:val="18"/>
        </w:rPr>
        <w:t>Benefits of the Study</w:t>
      </w:r>
    </w:p>
    <w:p w14:paraId="2DD8623F" w14:textId="77777777" w:rsidR="00740421" w:rsidRPr="00740421" w:rsidRDefault="00740421" w:rsidP="00740421">
      <w:pPr>
        <w:spacing w:after="0"/>
        <w:rPr>
          <w:rFonts w:ascii="Arial" w:hAnsi="Arial" w:cs="Arial"/>
          <w:b/>
          <w:sz w:val="18"/>
          <w:szCs w:val="18"/>
        </w:rPr>
      </w:pPr>
      <w:r w:rsidRPr="00740421">
        <w:rPr>
          <w:rFonts w:ascii="Arial" w:hAnsi="Arial" w:cs="Arial"/>
          <w:sz w:val="18"/>
          <w:szCs w:val="18"/>
        </w:rPr>
        <w:t xml:space="preserve">It is possible that there may be no direct benefit to your pet from participation in this </w:t>
      </w:r>
      <w:r w:rsidRPr="00740421">
        <w:rPr>
          <w:rFonts w:ascii="Arial" w:hAnsi="Arial" w:cs="Arial"/>
          <w:color w:val="FF0000"/>
          <w:sz w:val="18"/>
          <w:szCs w:val="18"/>
        </w:rPr>
        <w:t>study (or list any benefits there may be)</w:t>
      </w:r>
      <w:r w:rsidRPr="00740421">
        <w:rPr>
          <w:rFonts w:ascii="Arial" w:hAnsi="Arial" w:cs="Arial"/>
          <w:sz w:val="18"/>
          <w:szCs w:val="18"/>
        </w:rPr>
        <w:t>.</w:t>
      </w:r>
    </w:p>
    <w:p w14:paraId="613DD224" w14:textId="77777777" w:rsidR="00740421" w:rsidRPr="00740421" w:rsidRDefault="00740421" w:rsidP="00740421">
      <w:pPr>
        <w:spacing w:after="0"/>
        <w:jc w:val="both"/>
        <w:rPr>
          <w:rFonts w:ascii="Arial" w:hAnsi="Arial" w:cs="Arial"/>
          <w:sz w:val="18"/>
          <w:szCs w:val="18"/>
        </w:rPr>
      </w:pPr>
    </w:p>
    <w:p w14:paraId="1BB3A551" w14:textId="77777777" w:rsidR="00740421" w:rsidRPr="00740421" w:rsidRDefault="00740421" w:rsidP="00740421">
      <w:pPr>
        <w:spacing w:after="0"/>
        <w:jc w:val="both"/>
        <w:rPr>
          <w:rFonts w:ascii="Arial" w:hAnsi="Arial" w:cs="Arial"/>
          <w:color w:val="FF0000"/>
          <w:sz w:val="18"/>
          <w:szCs w:val="18"/>
        </w:rPr>
      </w:pPr>
      <w:r w:rsidRPr="00740421">
        <w:rPr>
          <w:rFonts w:ascii="Arial" w:hAnsi="Arial" w:cs="Arial"/>
          <w:sz w:val="18"/>
          <w:szCs w:val="18"/>
        </w:rPr>
        <w:t xml:space="preserve">While there is no guarantee that your pet will personally benefit, the knowledge gained from your participation may help others in the future. </w:t>
      </w:r>
      <w:r w:rsidRPr="00740421">
        <w:rPr>
          <w:rFonts w:ascii="Arial" w:hAnsi="Arial" w:cs="Arial"/>
          <w:color w:val="FF0000"/>
          <w:sz w:val="18"/>
          <w:szCs w:val="18"/>
        </w:rPr>
        <w:t>(Perhaps add some ideas about how it might help others)</w:t>
      </w:r>
    </w:p>
    <w:p w14:paraId="55D9E007" w14:textId="77777777" w:rsidR="00740421" w:rsidRPr="00740421" w:rsidRDefault="00740421" w:rsidP="00740421">
      <w:pPr>
        <w:spacing w:after="0"/>
        <w:jc w:val="both"/>
        <w:rPr>
          <w:rFonts w:ascii="Arial" w:hAnsi="Arial" w:cs="Arial"/>
          <w:sz w:val="18"/>
          <w:szCs w:val="18"/>
        </w:rPr>
      </w:pPr>
    </w:p>
    <w:p w14:paraId="227450F3" w14:textId="77777777"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t xml:space="preserve">If you are willing to consent to participation in this study, please </w:t>
      </w:r>
      <w:r w:rsidRPr="00740421">
        <w:rPr>
          <w:rFonts w:ascii="Arial" w:hAnsi="Arial" w:cs="Arial"/>
          <w:b/>
          <w:sz w:val="18"/>
          <w:szCs w:val="18"/>
        </w:rPr>
        <w:t>complete the Consent Form.</w:t>
      </w:r>
      <w:r w:rsidRPr="00740421">
        <w:rPr>
          <w:rFonts w:ascii="Arial" w:hAnsi="Arial" w:cs="Arial"/>
          <w:sz w:val="18"/>
          <w:szCs w:val="18"/>
        </w:rPr>
        <w:t xml:space="preserve"> If you have any questions about this </w:t>
      </w:r>
      <w:proofErr w:type="gramStart"/>
      <w:r w:rsidRPr="00740421">
        <w:rPr>
          <w:rFonts w:ascii="Arial" w:hAnsi="Arial" w:cs="Arial"/>
          <w:sz w:val="18"/>
          <w:szCs w:val="18"/>
        </w:rPr>
        <w:t>project</w:t>
      </w:r>
      <w:proofErr w:type="gramEnd"/>
      <w:r w:rsidRPr="00740421">
        <w:rPr>
          <w:rFonts w:ascii="Arial" w:hAnsi="Arial" w:cs="Arial"/>
          <w:sz w:val="18"/>
          <w:szCs w:val="18"/>
        </w:rPr>
        <w:t xml:space="preserve"> please feel free to contact either myself, </w:t>
      </w:r>
      <w:proofErr w:type="spellStart"/>
      <w:r w:rsidRPr="00740421">
        <w:rPr>
          <w:rFonts w:ascii="Arial" w:hAnsi="Arial" w:cs="Arial"/>
          <w:sz w:val="18"/>
          <w:szCs w:val="18"/>
        </w:rPr>
        <w:t>xxxx</w:t>
      </w:r>
      <w:proofErr w:type="spellEnd"/>
      <w:r w:rsidRPr="00740421">
        <w:rPr>
          <w:rFonts w:ascii="Arial" w:hAnsi="Arial" w:cs="Arial"/>
          <w:sz w:val="18"/>
          <w:szCs w:val="18"/>
        </w:rPr>
        <w:t xml:space="preserve"> </w:t>
      </w:r>
      <w:proofErr w:type="spellStart"/>
      <w:r w:rsidRPr="00740421">
        <w:rPr>
          <w:rFonts w:ascii="Arial" w:hAnsi="Arial" w:cs="Arial"/>
          <w:sz w:val="18"/>
          <w:szCs w:val="18"/>
        </w:rPr>
        <w:t>xxxx</w:t>
      </w:r>
      <w:proofErr w:type="spellEnd"/>
      <w:r w:rsidRPr="00740421">
        <w:rPr>
          <w:rFonts w:ascii="Arial" w:hAnsi="Arial" w:cs="Arial"/>
          <w:sz w:val="18"/>
          <w:szCs w:val="18"/>
        </w:rPr>
        <w:t xml:space="preserve"> on </w:t>
      </w:r>
      <w:proofErr w:type="spellStart"/>
      <w:r w:rsidRPr="00740421">
        <w:rPr>
          <w:rFonts w:ascii="Arial" w:hAnsi="Arial" w:cs="Arial"/>
          <w:sz w:val="18"/>
          <w:szCs w:val="18"/>
        </w:rPr>
        <w:t>xxxx</w:t>
      </w:r>
      <w:proofErr w:type="spellEnd"/>
      <w:r w:rsidRPr="00740421">
        <w:rPr>
          <w:rFonts w:ascii="Arial" w:hAnsi="Arial" w:cs="Arial"/>
          <w:sz w:val="18"/>
          <w:szCs w:val="18"/>
        </w:rPr>
        <w:t xml:space="preserve"> xxx </w:t>
      </w:r>
      <w:proofErr w:type="spellStart"/>
      <w:r w:rsidRPr="00740421">
        <w:rPr>
          <w:rFonts w:ascii="Arial" w:hAnsi="Arial" w:cs="Arial"/>
          <w:sz w:val="18"/>
          <w:szCs w:val="18"/>
        </w:rPr>
        <w:t>xxx</w:t>
      </w:r>
      <w:proofErr w:type="spellEnd"/>
      <w:r w:rsidRPr="00740421">
        <w:rPr>
          <w:rFonts w:ascii="Arial" w:hAnsi="Arial" w:cs="Arial"/>
          <w:sz w:val="18"/>
          <w:szCs w:val="18"/>
        </w:rPr>
        <w:t xml:space="preserve"> or my supervisor, Dr </w:t>
      </w:r>
      <w:proofErr w:type="spellStart"/>
      <w:r w:rsidRPr="00740421">
        <w:rPr>
          <w:rFonts w:ascii="Arial" w:hAnsi="Arial" w:cs="Arial"/>
          <w:sz w:val="18"/>
          <w:szCs w:val="18"/>
        </w:rPr>
        <w:t>xxxx</w:t>
      </w:r>
      <w:proofErr w:type="spellEnd"/>
      <w:r w:rsidRPr="00740421">
        <w:rPr>
          <w:rFonts w:ascii="Arial" w:hAnsi="Arial" w:cs="Arial"/>
          <w:sz w:val="18"/>
          <w:szCs w:val="18"/>
        </w:rPr>
        <w:t xml:space="preserve"> </w:t>
      </w:r>
      <w:proofErr w:type="spellStart"/>
      <w:r w:rsidRPr="00740421">
        <w:rPr>
          <w:rFonts w:ascii="Arial" w:hAnsi="Arial" w:cs="Arial"/>
          <w:sz w:val="18"/>
          <w:szCs w:val="18"/>
        </w:rPr>
        <w:t>xxxx</w:t>
      </w:r>
      <w:proofErr w:type="spellEnd"/>
      <w:r w:rsidRPr="00740421">
        <w:rPr>
          <w:rFonts w:ascii="Arial" w:hAnsi="Arial" w:cs="Arial"/>
          <w:sz w:val="18"/>
          <w:szCs w:val="18"/>
        </w:rPr>
        <w:t xml:space="preserve">, on ph. </w:t>
      </w:r>
      <w:proofErr w:type="spellStart"/>
      <w:r w:rsidRPr="00740421">
        <w:rPr>
          <w:rFonts w:ascii="Arial" w:hAnsi="Arial" w:cs="Arial"/>
          <w:sz w:val="18"/>
          <w:szCs w:val="18"/>
        </w:rPr>
        <w:t>xxxx</w:t>
      </w:r>
      <w:proofErr w:type="spellEnd"/>
      <w:r w:rsidRPr="00740421">
        <w:rPr>
          <w:rFonts w:ascii="Arial" w:hAnsi="Arial" w:cs="Arial"/>
          <w:sz w:val="18"/>
          <w:szCs w:val="18"/>
        </w:rPr>
        <w:t xml:space="preserve"> </w:t>
      </w:r>
      <w:proofErr w:type="spellStart"/>
      <w:r w:rsidRPr="00740421">
        <w:rPr>
          <w:rFonts w:ascii="Arial" w:hAnsi="Arial" w:cs="Arial"/>
          <w:sz w:val="18"/>
          <w:szCs w:val="18"/>
        </w:rPr>
        <w:t>xxxx</w:t>
      </w:r>
      <w:proofErr w:type="spellEnd"/>
      <w:r w:rsidRPr="00740421">
        <w:rPr>
          <w:rFonts w:ascii="Arial" w:hAnsi="Arial" w:cs="Arial"/>
          <w:sz w:val="18"/>
          <w:szCs w:val="18"/>
        </w:rPr>
        <w:t xml:space="preserve"> </w:t>
      </w:r>
      <w:r w:rsidRPr="00740421">
        <w:rPr>
          <w:rFonts w:ascii="Arial" w:hAnsi="Arial" w:cs="Arial"/>
          <w:color w:val="FF0000"/>
          <w:sz w:val="18"/>
          <w:szCs w:val="18"/>
        </w:rPr>
        <w:t>(do not given your home contact details)</w:t>
      </w:r>
      <w:r w:rsidRPr="00740421">
        <w:rPr>
          <w:rFonts w:ascii="Arial" w:hAnsi="Arial" w:cs="Arial"/>
          <w:sz w:val="18"/>
          <w:szCs w:val="18"/>
        </w:rPr>
        <w:t xml:space="preserve">.  </w:t>
      </w:r>
    </w:p>
    <w:p w14:paraId="63523D09" w14:textId="77777777" w:rsidR="00740421" w:rsidRPr="00740421" w:rsidRDefault="00740421" w:rsidP="00740421">
      <w:pPr>
        <w:spacing w:after="0"/>
        <w:jc w:val="both"/>
        <w:rPr>
          <w:rFonts w:ascii="Arial" w:hAnsi="Arial" w:cs="Arial"/>
          <w:sz w:val="18"/>
          <w:szCs w:val="18"/>
        </w:rPr>
      </w:pPr>
    </w:p>
    <w:p w14:paraId="5836104F" w14:textId="77777777" w:rsidR="00740421" w:rsidRDefault="00740421" w:rsidP="00740421">
      <w:pPr>
        <w:spacing w:after="0"/>
        <w:jc w:val="both"/>
        <w:rPr>
          <w:rFonts w:ascii="Arial" w:hAnsi="Arial" w:cs="Arial"/>
          <w:sz w:val="18"/>
          <w:szCs w:val="18"/>
        </w:rPr>
      </w:pPr>
    </w:p>
    <w:p w14:paraId="38680C39" w14:textId="77777777" w:rsidR="00740421" w:rsidRDefault="00740421" w:rsidP="00740421">
      <w:pPr>
        <w:spacing w:after="0"/>
        <w:jc w:val="both"/>
        <w:rPr>
          <w:rFonts w:ascii="Arial" w:hAnsi="Arial" w:cs="Arial"/>
          <w:sz w:val="18"/>
          <w:szCs w:val="18"/>
        </w:rPr>
      </w:pPr>
    </w:p>
    <w:p w14:paraId="29477AD5" w14:textId="77777777" w:rsidR="00740421" w:rsidRDefault="00740421" w:rsidP="00740421">
      <w:pPr>
        <w:spacing w:after="0"/>
        <w:jc w:val="both"/>
        <w:rPr>
          <w:rFonts w:ascii="Arial" w:hAnsi="Arial" w:cs="Arial"/>
          <w:sz w:val="18"/>
          <w:szCs w:val="18"/>
        </w:rPr>
      </w:pPr>
    </w:p>
    <w:p w14:paraId="509735BE" w14:textId="77777777" w:rsidR="00740421" w:rsidRDefault="00740421" w:rsidP="00740421">
      <w:pPr>
        <w:spacing w:after="0"/>
        <w:jc w:val="both"/>
        <w:rPr>
          <w:rFonts w:ascii="Arial" w:hAnsi="Arial" w:cs="Arial"/>
          <w:sz w:val="18"/>
          <w:szCs w:val="18"/>
        </w:rPr>
      </w:pPr>
    </w:p>
    <w:p w14:paraId="1210761D" w14:textId="77777777" w:rsidR="00740421" w:rsidRDefault="00740421" w:rsidP="00740421">
      <w:pPr>
        <w:spacing w:after="0"/>
        <w:jc w:val="both"/>
        <w:rPr>
          <w:rFonts w:ascii="Arial" w:hAnsi="Arial" w:cs="Arial"/>
          <w:sz w:val="18"/>
          <w:szCs w:val="18"/>
        </w:rPr>
      </w:pPr>
    </w:p>
    <w:p w14:paraId="565C5A6B" w14:textId="77777777" w:rsidR="00740421" w:rsidRDefault="00740421" w:rsidP="00740421">
      <w:pPr>
        <w:spacing w:after="0"/>
        <w:jc w:val="both"/>
        <w:rPr>
          <w:rFonts w:ascii="Arial" w:hAnsi="Arial" w:cs="Arial"/>
          <w:sz w:val="18"/>
          <w:szCs w:val="18"/>
        </w:rPr>
      </w:pPr>
    </w:p>
    <w:p w14:paraId="62F886D6" w14:textId="77777777" w:rsidR="00740421" w:rsidRDefault="00740421" w:rsidP="00740421">
      <w:pPr>
        <w:spacing w:after="0"/>
        <w:jc w:val="both"/>
        <w:rPr>
          <w:rFonts w:ascii="Arial" w:hAnsi="Arial" w:cs="Arial"/>
          <w:sz w:val="18"/>
          <w:szCs w:val="18"/>
        </w:rPr>
      </w:pPr>
    </w:p>
    <w:p w14:paraId="64FC7C67" w14:textId="3005A0DA"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lastRenderedPageBreak/>
        <w:t>My supervisor and I are happy to discuss with you any concerns you may have about this study. </w:t>
      </w:r>
    </w:p>
    <w:p w14:paraId="453D581B" w14:textId="77777777" w:rsidR="00740421" w:rsidRPr="00740421" w:rsidRDefault="00740421" w:rsidP="00740421">
      <w:pPr>
        <w:spacing w:after="0"/>
        <w:jc w:val="both"/>
        <w:rPr>
          <w:rFonts w:ascii="Arial" w:hAnsi="Arial" w:cs="Arial"/>
          <w:sz w:val="18"/>
          <w:szCs w:val="18"/>
        </w:rPr>
      </w:pPr>
    </w:p>
    <w:p w14:paraId="5D69D1BC" w14:textId="77777777" w:rsidR="00740421" w:rsidRPr="00740421" w:rsidRDefault="00740421" w:rsidP="00740421">
      <w:pPr>
        <w:spacing w:after="0"/>
        <w:rPr>
          <w:rFonts w:ascii="Arial" w:hAnsi="Arial" w:cs="Arial"/>
          <w:sz w:val="18"/>
          <w:szCs w:val="18"/>
        </w:rPr>
      </w:pPr>
      <w:r w:rsidRPr="00740421">
        <w:rPr>
          <w:rFonts w:ascii="Arial" w:hAnsi="Arial" w:cs="Arial"/>
          <w:sz w:val="18"/>
          <w:szCs w:val="18"/>
        </w:rPr>
        <w:t>You can expect to receive feedback in (timeframe).</w:t>
      </w:r>
    </w:p>
    <w:p w14:paraId="3F9FEF8A" w14:textId="77777777" w:rsidR="00740421" w:rsidRPr="00740421" w:rsidRDefault="00740421" w:rsidP="00740421">
      <w:pPr>
        <w:spacing w:after="0"/>
        <w:rPr>
          <w:rFonts w:ascii="Arial" w:hAnsi="Arial" w:cs="Arial"/>
          <w:sz w:val="18"/>
          <w:szCs w:val="18"/>
        </w:rPr>
      </w:pPr>
    </w:p>
    <w:p w14:paraId="75B55D97" w14:textId="77777777" w:rsidR="00740421" w:rsidRPr="00740421" w:rsidRDefault="00740421" w:rsidP="00740421">
      <w:pPr>
        <w:spacing w:after="0"/>
        <w:jc w:val="both"/>
        <w:rPr>
          <w:rFonts w:ascii="Arial" w:hAnsi="Arial" w:cs="Arial"/>
          <w:sz w:val="18"/>
          <w:szCs w:val="18"/>
        </w:rPr>
      </w:pPr>
      <w:r w:rsidRPr="00740421">
        <w:rPr>
          <w:rFonts w:ascii="Arial" w:hAnsi="Arial" w:cs="Arial"/>
          <w:sz w:val="18"/>
          <w:szCs w:val="18"/>
        </w:rPr>
        <w:t xml:space="preserve">Thank you for your assistance with this research project. </w:t>
      </w:r>
    </w:p>
    <w:p w14:paraId="49D46F9A" w14:textId="77777777" w:rsidR="00740421" w:rsidRPr="00740421" w:rsidRDefault="00740421" w:rsidP="00740421">
      <w:pPr>
        <w:spacing w:after="0"/>
        <w:rPr>
          <w:rFonts w:ascii="Arial" w:hAnsi="Arial" w:cs="Arial"/>
          <w:sz w:val="18"/>
          <w:szCs w:val="18"/>
        </w:rPr>
      </w:pPr>
    </w:p>
    <w:p w14:paraId="75CA499F" w14:textId="77777777" w:rsidR="00740421" w:rsidRPr="00740421" w:rsidRDefault="00740421" w:rsidP="00740421">
      <w:pPr>
        <w:spacing w:after="0"/>
        <w:rPr>
          <w:rFonts w:ascii="Arial" w:hAnsi="Arial" w:cs="Arial"/>
          <w:sz w:val="18"/>
          <w:szCs w:val="18"/>
        </w:rPr>
      </w:pPr>
    </w:p>
    <w:p w14:paraId="6C77616E" w14:textId="77777777" w:rsidR="00740421" w:rsidRPr="00740421" w:rsidRDefault="00740421" w:rsidP="00740421">
      <w:pPr>
        <w:spacing w:after="0"/>
        <w:rPr>
          <w:rFonts w:ascii="Arial" w:hAnsi="Arial" w:cs="Arial"/>
          <w:sz w:val="18"/>
          <w:szCs w:val="18"/>
        </w:rPr>
      </w:pPr>
      <w:r w:rsidRPr="00740421">
        <w:rPr>
          <w:rFonts w:ascii="Arial" w:hAnsi="Arial" w:cs="Arial"/>
          <w:sz w:val="18"/>
          <w:szCs w:val="18"/>
        </w:rPr>
        <w:t>Sincerely</w:t>
      </w:r>
    </w:p>
    <w:p w14:paraId="3AE19ECA" w14:textId="77777777" w:rsidR="00740421" w:rsidRPr="00740421" w:rsidRDefault="00740421" w:rsidP="00740421">
      <w:pPr>
        <w:spacing w:after="0"/>
        <w:rPr>
          <w:rFonts w:ascii="Arial" w:hAnsi="Arial" w:cs="Arial"/>
          <w:sz w:val="18"/>
          <w:szCs w:val="18"/>
        </w:rPr>
      </w:pPr>
    </w:p>
    <w:p w14:paraId="7C957F86" w14:textId="77777777" w:rsidR="00740421" w:rsidRPr="00740421" w:rsidRDefault="00740421" w:rsidP="00740421">
      <w:pPr>
        <w:spacing w:after="0"/>
        <w:rPr>
          <w:rFonts w:ascii="Arial" w:hAnsi="Arial" w:cs="Arial"/>
          <w:color w:val="FF0000"/>
          <w:sz w:val="18"/>
          <w:szCs w:val="18"/>
        </w:rPr>
      </w:pPr>
      <w:r w:rsidRPr="00740421">
        <w:rPr>
          <w:rFonts w:ascii="Arial" w:hAnsi="Arial" w:cs="Arial"/>
          <w:color w:val="FF0000"/>
          <w:sz w:val="18"/>
          <w:szCs w:val="18"/>
        </w:rPr>
        <w:t xml:space="preserve">Signature </w:t>
      </w:r>
    </w:p>
    <w:p w14:paraId="0E4A3736" w14:textId="630236F1" w:rsidR="00740421" w:rsidRPr="00740421" w:rsidRDefault="00740421" w:rsidP="00740421">
      <w:pPr>
        <w:spacing w:after="0"/>
        <w:rPr>
          <w:rFonts w:ascii="Arial" w:hAnsi="Arial" w:cs="Arial"/>
          <w:color w:val="FF0000"/>
          <w:sz w:val="18"/>
          <w:szCs w:val="18"/>
        </w:rPr>
      </w:pPr>
    </w:p>
    <w:p w14:paraId="5034CC16" w14:textId="77777777" w:rsidR="00740421" w:rsidRPr="00740421" w:rsidRDefault="00740421" w:rsidP="00740421">
      <w:pPr>
        <w:spacing w:after="0"/>
        <w:rPr>
          <w:rFonts w:ascii="Arial" w:hAnsi="Arial" w:cs="Arial"/>
          <w:color w:val="FF0000"/>
          <w:sz w:val="18"/>
          <w:szCs w:val="18"/>
        </w:rPr>
      </w:pPr>
    </w:p>
    <w:p w14:paraId="043FE78F" w14:textId="488A5A6D" w:rsidR="005237C0" w:rsidRPr="00D54EA5" w:rsidRDefault="00740421" w:rsidP="004E67AE">
      <w:pPr>
        <w:spacing w:before="240" w:after="240" w:line="240" w:lineRule="auto"/>
        <w:ind w:right="2386"/>
        <w:rPr>
          <w:rFonts w:ascii="Arial" w:eastAsia="Arial" w:hAnsi="Arial" w:cs="Times New Roman"/>
          <w:kern w:val="0"/>
          <w:sz w:val="18"/>
          <w:szCs w:val="18"/>
          <w:lang w:val="en-AU"/>
          <w14:ligatures w14:val="none"/>
        </w:rPr>
      </w:pPr>
      <w:r>
        <w:rPr>
          <w:rFonts w:ascii="Times New Roman" w:hAnsi="Times New Roman"/>
          <w:noProof/>
          <w:szCs w:val="24"/>
          <w:lang w:eastAsia="zh-TW"/>
        </w:rPr>
        <mc:AlternateContent>
          <mc:Choice Requires="wps">
            <w:drawing>
              <wp:anchor distT="0" distB="0" distL="114300" distR="114300" simplePos="0" relativeHeight="251663360" behindDoc="0" locked="0" layoutInCell="1" allowOverlap="1" wp14:anchorId="3BF5E1BD" wp14:editId="323CE0FD">
                <wp:simplePos x="0" y="0"/>
                <wp:positionH relativeFrom="margin">
                  <wp:align>center</wp:align>
                </wp:positionH>
                <wp:positionV relativeFrom="paragraph">
                  <wp:posOffset>5568950</wp:posOffset>
                </wp:positionV>
                <wp:extent cx="6158865" cy="733425"/>
                <wp:effectExtent l="0" t="0" r="1333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733425"/>
                        </a:xfrm>
                        <a:prstGeom prst="rect">
                          <a:avLst/>
                        </a:prstGeom>
                        <a:noFill/>
                        <a:ln w="9525">
                          <a:solidFill>
                            <a:srgbClr val="000000"/>
                          </a:solidFill>
                          <a:miter lim="800000"/>
                          <a:headEnd/>
                          <a:tailEnd/>
                        </a:ln>
                      </wps:spPr>
                      <wps:txbx>
                        <w:txbxContent>
                          <w:p w14:paraId="6A10F67E" w14:textId="77777777" w:rsidR="00740421" w:rsidRPr="00740421" w:rsidRDefault="00740421" w:rsidP="00740421">
                            <w:pPr>
                              <w:spacing w:after="0"/>
                              <w:jc w:val="both"/>
                              <w:rPr>
                                <w:rFonts w:ascii="Arial" w:eastAsia="Calibri" w:hAnsi="Arial" w:cs="Arial"/>
                                <w:sz w:val="16"/>
                                <w:szCs w:val="16"/>
                              </w:rPr>
                            </w:pPr>
                            <w:r w:rsidRPr="00740421">
                              <w:rPr>
                                <w:rFonts w:ascii="Arial" w:eastAsia="Calibri" w:hAnsi="Arial" w:cs="Arial"/>
                                <w:sz w:val="16"/>
                                <w:szCs w:val="16"/>
                              </w:rPr>
                              <w:t>This study has been approved by the Murdoch University Animal Ethics Committee (Approval R/</w:t>
                            </w:r>
                            <w:proofErr w:type="spellStart"/>
                            <w:r w:rsidRPr="00740421">
                              <w:rPr>
                                <w:rFonts w:ascii="Arial" w:eastAsia="Calibri" w:hAnsi="Arial" w:cs="Arial"/>
                                <w:sz w:val="16"/>
                                <w:szCs w:val="16"/>
                              </w:rPr>
                              <w:t>Txxxx</w:t>
                            </w:r>
                            <w:proofErr w:type="spellEnd"/>
                            <w:r w:rsidRPr="00740421">
                              <w:rPr>
                                <w:rFonts w:ascii="Arial" w:eastAsia="Calibri" w:hAnsi="Arial" w:cs="Arial"/>
                                <w:sz w:val="16"/>
                                <w:szCs w:val="16"/>
                              </w:rPr>
                              <w:t xml:space="preserve">/xx).  If you have any reservation or complaint about the ethical conduct of this research, and wish to talk with an independent person, you may contact Murdoch University’s Research Ethics Office (Tel. 08 9360 7366 </w:t>
                            </w:r>
                            <w:r w:rsidRPr="00740421">
                              <w:rPr>
                                <w:rFonts w:ascii="Arial" w:eastAsia="Calibri" w:hAnsi="Arial" w:cs="Arial"/>
                                <w:color w:val="FF0000"/>
                                <w:sz w:val="16"/>
                                <w:szCs w:val="16"/>
                              </w:rPr>
                              <w:t>(for overseas studies, +61 8 9360 7366)</w:t>
                            </w:r>
                            <w:r w:rsidRPr="00740421">
                              <w:rPr>
                                <w:rFonts w:ascii="Arial" w:eastAsia="Calibri" w:hAnsi="Arial" w:cs="Arial"/>
                                <w:sz w:val="16"/>
                                <w:szCs w:val="16"/>
                              </w:rPr>
                              <w:t xml:space="preserve"> or e-mail </w:t>
                            </w:r>
                            <w:hyperlink r:id="rId10" w:history="1">
                              <w:r w:rsidRPr="00740421">
                                <w:rPr>
                                  <w:rStyle w:val="Hyperlink"/>
                                  <w:rFonts w:ascii="Arial" w:eastAsia="Calibri" w:hAnsi="Arial" w:cs="Arial"/>
                                  <w:sz w:val="16"/>
                                  <w:szCs w:val="16"/>
                                </w:rPr>
                                <w:t>animal.ethics@murdoch.edu.au</w:t>
                              </w:r>
                            </w:hyperlink>
                            <w:r w:rsidRPr="00740421">
                              <w:rPr>
                                <w:rFonts w:ascii="Arial" w:eastAsia="Calibri" w:hAnsi="Arial" w:cs="Arial"/>
                                <w:sz w:val="16"/>
                                <w:szCs w:val="16"/>
                              </w:rPr>
                              <w:t xml:space="preserve">). Any issues you raise will be treated in confidence and investigated fully, and you will be informed of the outcome. </w:t>
                            </w:r>
                          </w:p>
                          <w:p w14:paraId="27CD3351" w14:textId="77777777" w:rsidR="00740421" w:rsidRDefault="00740421" w:rsidP="00740421"/>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5E1BD" id="_x0000_s1027" type="#_x0000_t202" style="position:absolute;margin-left:0;margin-top:438.5pt;width:484.95pt;height:57.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4aGAIAAAsEAAAOAAAAZHJzL2Uyb0RvYy54bWysU8tu2zAQvBfoPxC817Id23EEy0HqNEWB&#10;9AGk/QCKoiyiFJdd0pbcr++SUhy3vRXVgeBqyZnd2eHmtm8NOyr0GmzBZ5MpZ8pKqLTdF/zb14c3&#10;a858ELYSBqwq+El5frt9/WrTuVzNoQFTKWQEYn3euYI3Ibg8y7xsVCv8BJyylKwBWxEoxH1WoegI&#10;vTXZfDpdZR1g5RCk8p7+3g9Jvk34da1k+FzXXgVmCk61hbRiWsu4ZtuNyPcoXKPlWIb4hypaoS2R&#10;nqHuRRDsgPovqFZLBA91mEhoM6hrLVXqgbqZTf/o5qkRTqVeSBzvzjL5/wcrPx2f3BdkoX8LPQ0w&#10;NeHdI8jvnlnYNcLu1R0idI0SFRHPomRZ53w+Xo1S+9xHkLL7CBUNWRwCJKC+xjaqQn0yQqcBnM6i&#10;qz4wST9Xs+V6vVpyJil3fXW1mC8Thcifbzv04b2ClsVNwZGGmtDF8dGHWI3In49EMgsP2pg0WGNZ&#10;V/CbJUHGjAejq5hMAe7LnUF2FNEa6Rt5fzvW6kAGNbot+Pp8SORRjXe2SixBaDPsqRJjR3miIoM2&#10;oS97pquCzyNBVKuE6kR6IQx+pPdDmwbwJ2cdebHg/sdBoOLMfLCk+c1ssYjmTcFieT2nAC8z5WVG&#10;WElQBZcBORuCXRgsf3Co9w1xDXO2cEeTqnUS8aWusQFyXNJ2fB3R0pdxOvXyhre/AAAA//8DAFBL&#10;AwQUAAYACAAAACEA+W+qV94AAAAIAQAADwAAAGRycy9kb3ducmV2LnhtbEyPQU+DQBCF7yb+h82Y&#10;eLOLWClQlsaYNOnBi1TT65adApWdJeyW4r93POntTd7Lm+8Vm9n2YsLRd44UPC4iEEi1Mx01Cj72&#10;24cUhA+ajO4doYJv9LApb28KnRt3pXecqtAILiGfawVtCEMupa9btNov3IDE3smNVgc+x0aaUV+5&#10;3PYyjqJEWt0Rf2j1gK8t1l/VxSoYtsnbbrlP7e5zis/nyh6WJ3xS6v5uflmDCDiHvzD84jM6lMx0&#10;dBcyXvQKeEhQkK5WLNjOkiwDcWSRxc8gy0L+H1D+AAAA//8DAFBLAQItABQABgAIAAAAIQC2gziS&#10;/gAAAOEBAAATAAAAAAAAAAAAAAAAAAAAAABbQ29udGVudF9UeXBlc10ueG1sUEsBAi0AFAAGAAgA&#10;AAAhADj9If/WAAAAlAEAAAsAAAAAAAAAAAAAAAAALwEAAF9yZWxzLy5yZWxzUEsBAi0AFAAGAAgA&#10;AAAhAB6qrhoYAgAACwQAAA4AAAAAAAAAAAAAAAAALgIAAGRycy9lMm9Eb2MueG1sUEsBAi0AFAAG&#10;AAgAAAAhAPlvqlfeAAAACAEAAA8AAAAAAAAAAAAAAAAAcgQAAGRycy9kb3ducmV2LnhtbFBLBQYA&#10;AAAABAAEAPMAAAB9BQAAAAA=&#10;" filled="f">
                <v:textbox>
                  <w:txbxContent>
                    <w:p w14:paraId="6A10F67E" w14:textId="77777777" w:rsidR="00740421" w:rsidRPr="00740421" w:rsidRDefault="00740421" w:rsidP="00740421">
                      <w:pPr>
                        <w:spacing w:after="0"/>
                        <w:jc w:val="both"/>
                        <w:rPr>
                          <w:rFonts w:ascii="Arial" w:eastAsia="Calibri" w:hAnsi="Arial" w:cs="Arial"/>
                          <w:sz w:val="16"/>
                          <w:szCs w:val="16"/>
                        </w:rPr>
                      </w:pPr>
                      <w:r w:rsidRPr="00740421">
                        <w:rPr>
                          <w:rFonts w:ascii="Arial" w:eastAsia="Calibri" w:hAnsi="Arial" w:cs="Arial"/>
                          <w:sz w:val="16"/>
                          <w:szCs w:val="16"/>
                        </w:rPr>
                        <w:t>This study has been approved by the Murdoch University Animal Ethics Committee (Approval R/</w:t>
                      </w:r>
                      <w:proofErr w:type="spellStart"/>
                      <w:r w:rsidRPr="00740421">
                        <w:rPr>
                          <w:rFonts w:ascii="Arial" w:eastAsia="Calibri" w:hAnsi="Arial" w:cs="Arial"/>
                          <w:sz w:val="16"/>
                          <w:szCs w:val="16"/>
                        </w:rPr>
                        <w:t>Txxxx</w:t>
                      </w:r>
                      <w:proofErr w:type="spellEnd"/>
                      <w:r w:rsidRPr="00740421">
                        <w:rPr>
                          <w:rFonts w:ascii="Arial" w:eastAsia="Calibri" w:hAnsi="Arial" w:cs="Arial"/>
                          <w:sz w:val="16"/>
                          <w:szCs w:val="16"/>
                        </w:rPr>
                        <w:t xml:space="preserve">/xx).  If you have any reservation or complaint about the ethical conduct of this research, and wish to talk with an independent person, you may contact Murdoch University’s Research Ethics Office (Tel. 08 9360 7366 </w:t>
                      </w:r>
                      <w:r w:rsidRPr="00740421">
                        <w:rPr>
                          <w:rFonts w:ascii="Arial" w:eastAsia="Calibri" w:hAnsi="Arial" w:cs="Arial"/>
                          <w:color w:val="FF0000"/>
                          <w:sz w:val="16"/>
                          <w:szCs w:val="16"/>
                        </w:rPr>
                        <w:t>(for overseas studies, +61 8 9360 7366)</w:t>
                      </w:r>
                      <w:r w:rsidRPr="00740421">
                        <w:rPr>
                          <w:rFonts w:ascii="Arial" w:eastAsia="Calibri" w:hAnsi="Arial" w:cs="Arial"/>
                          <w:sz w:val="16"/>
                          <w:szCs w:val="16"/>
                        </w:rPr>
                        <w:t xml:space="preserve"> or e-mail </w:t>
                      </w:r>
                      <w:hyperlink r:id="rId11" w:history="1">
                        <w:r w:rsidRPr="00740421">
                          <w:rPr>
                            <w:rStyle w:val="Hyperlink"/>
                            <w:rFonts w:ascii="Arial" w:eastAsia="Calibri" w:hAnsi="Arial" w:cs="Arial"/>
                            <w:sz w:val="16"/>
                            <w:szCs w:val="16"/>
                          </w:rPr>
                          <w:t>animal.ethics@murdoch.edu.au</w:t>
                        </w:r>
                      </w:hyperlink>
                      <w:r w:rsidRPr="00740421">
                        <w:rPr>
                          <w:rFonts w:ascii="Arial" w:eastAsia="Calibri" w:hAnsi="Arial" w:cs="Arial"/>
                          <w:sz w:val="16"/>
                          <w:szCs w:val="16"/>
                        </w:rPr>
                        <w:t xml:space="preserve">). Any issues you raise will be treated in confidence and investigated fully, and you will be informed of the outcome. </w:t>
                      </w:r>
                    </w:p>
                    <w:p w14:paraId="27CD3351" w14:textId="77777777" w:rsidR="00740421" w:rsidRDefault="00740421" w:rsidP="00740421"/>
                  </w:txbxContent>
                </v:textbox>
                <w10:wrap anchorx="margin"/>
              </v:shape>
            </w:pict>
          </mc:Fallback>
        </mc:AlternateContent>
      </w:r>
    </w:p>
    <w:sectPr w:rsidR="005237C0" w:rsidRPr="00D54EA5" w:rsidSect="000F69FF">
      <w:headerReference w:type="default" r:id="rId12"/>
      <w:footerReference w:type="even" r:id="rId13"/>
      <w:footerReference w:type="default" r:id="rId14"/>
      <w:headerReference w:type="first" r:id="rId15"/>
      <w:footerReference w:type="first" r:id="rId16"/>
      <w:pgSz w:w="11906" w:h="16838" w:code="9"/>
      <w:pgMar w:top="1701" w:right="720" w:bottom="1985" w:left="720" w:header="0" w:footer="19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50C9A" w14:textId="77777777" w:rsidR="00740421" w:rsidRDefault="00740421" w:rsidP="00941179">
      <w:pPr>
        <w:spacing w:after="0" w:line="240" w:lineRule="auto"/>
      </w:pPr>
      <w:r>
        <w:separator/>
      </w:r>
    </w:p>
  </w:endnote>
  <w:endnote w:type="continuationSeparator" w:id="0">
    <w:p w14:paraId="35931D86" w14:textId="77777777" w:rsidR="00740421" w:rsidRDefault="00740421" w:rsidP="0094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47124757"/>
      <w:docPartObj>
        <w:docPartGallery w:val="Page Numbers (Bottom of Page)"/>
        <w:docPartUnique/>
      </w:docPartObj>
    </w:sdtPr>
    <w:sdtEndPr>
      <w:rPr>
        <w:rStyle w:val="PageNumber"/>
      </w:rPr>
    </w:sdtEndPr>
    <w:sdtContent>
      <w:p w14:paraId="76E260E6" w14:textId="77777777" w:rsidR="00212B18" w:rsidRDefault="00212B18" w:rsidP="000F69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C5D4D" w14:textId="77777777" w:rsidR="00212B18" w:rsidRDefault="00212B18" w:rsidP="00212B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rPr>
      <w:id w:val="-1637323153"/>
      <w:docPartObj>
        <w:docPartGallery w:val="Page Numbers (Bottom of Page)"/>
        <w:docPartUnique/>
      </w:docPartObj>
    </w:sdtPr>
    <w:sdtEndPr>
      <w:rPr>
        <w:rStyle w:val="PageNumber"/>
        <w:rFonts w:ascii="Arial" w:hAnsi="Arial" w:cs="Arial"/>
        <w:sz w:val="18"/>
        <w:szCs w:val="18"/>
      </w:rPr>
    </w:sdtEndPr>
    <w:sdtContent>
      <w:p w14:paraId="0B0B29FA" w14:textId="77777777" w:rsidR="000F69FF" w:rsidRPr="0034557F" w:rsidRDefault="000F69FF" w:rsidP="000F69FF">
        <w:pPr>
          <w:pStyle w:val="Footer"/>
          <w:framePr w:wrap="none" w:vAnchor="text" w:hAnchor="margin" w:xAlign="right" w:y="1137"/>
          <w:rPr>
            <w:rStyle w:val="PageNumber"/>
            <w:rFonts w:ascii="Arial" w:hAnsi="Arial" w:cs="Arial"/>
            <w:color w:val="FFFFFF" w:themeColor="background1"/>
            <w:sz w:val="18"/>
            <w:szCs w:val="18"/>
          </w:rPr>
        </w:pPr>
        <w:r w:rsidRPr="0034557F">
          <w:rPr>
            <w:rStyle w:val="PageNumber"/>
            <w:rFonts w:ascii="Arial" w:hAnsi="Arial" w:cs="Arial"/>
            <w:color w:val="FFFFFF" w:themeColor="background1"/>
            <w:sz w:val="18"/>
            <w:szCs w:val="18"/>
          </w:rPr>
          <w:t xml:space="preserve">Page </w:t>
        </w:r>
        <w:r w:rsidRPr="0034557F">
          <w:rPr>
            <w:rStyle w:val="PageNumber"/>
            <w:rFonts w:ascii="Arial" w:hAnsi="Arial" w:cs="Arial"/>
            <w:color w:val="FFFFFF" w:themeColor="background1"/>
            <w:sz w:val="18"/>
            <w:szCs w:val="18"/>
          </w:rPr>
          <w:fldChar w:fldCharType="begin"/>
        </w:r>
        <w:r w:rsidRPr="0034557F">
          <w:rPr>
            <w:rStyle w:val="PageNumber"/>
            <w:rFonts w:ascii="Arial" w:hAnsi="Arial" w:cs="Arial"/>
            <w:color w:val="FFFFFF" w:themeColor="background1"/>
            <w:sz w:val="18"/>
            <w:szCs w:val="18"/>
          </w:rPr>
          <w:instrText xml:space="preserve"> PAGE </w:instrText>
        </w:r>
        <w:r w:rsidRPr="0034557F">
          <w:rPr>
            <w:rStyle w:val="PageNumber"/>
            <w:rFonts w:ascii="Arial" w:hAnsi="Arial" w:cs="Arial"/>
            <w:color w:val="FFFFFF" w:themeColor="background1"/>
            <w:sz w:val="18"/>
            <w:szCs w:val="18"/>
          </w:rPr>
          <w:fldChar w:fldCharType="separate"/>
        </w:r>
        <w:r w:rsidRPr="0034557F">
          <w:rPr>
            <w:rStyle w:val="PageNumber"/>
            <w:rFonts w:ascii="Arial" w:hAnsi="Arial" w:cs="Arial"/>
            <w:noProof/>
            <w:color w:val="FFFFFF" w:themeColor="background1"/>
            <w:sz w:val="18"/>
            <w:szCs w:val="18"/>
          </w:rPr>
          <w:t>3</w:t>
        </w:r>
        <w:r w:rsidRPr="0034557F">
          <w:rPr>
            <w:rStyle w:val="PageNumber"/>
            <w:rFonts w:ascii="Arial" w:hAnsi="Arial" w:cs="Arial"/>
            <w:color w:val="FFFFFF" w:themeColor="background1"/>
            <w:sz w:val="18"/>
            <w:szCs w:val="18"/>
          </w:rPr>
          <w:fldChar w:fldCharType="end"/>
        </w:r>
      </w:p>
    </w:sdtContent>
  </w:sdt>
  <w:p w14:paraId="46561B49" w14:textId="77777777" w:rsidR="00212B18" w:rsidRPr="0034557F" w:rsidRDefault="00212B18" w:rsidP="00212B18">
    <w:pPr>
      <w:pStyle w:val="Footer"/>
      <w:ind w:right="360"/>
      <w:rPr>
        <w:rFonts w:ascii="Arial" w:hAnsi="Arial" w:cs="Arial"/>
        <w:color w:val="FFFFFF" w:themeColor="background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7DAA9" w14:textId="77777777" w:rsidR="00AA2681" w:rsidRDefault="00AA2681">
    <w:pPr>
      <w:pStyle w:val="Footer"/>
    </w:pPr>
    <w:r>
      <w:rPr>
        <w:noProof/>
      </w:rPr>
      <mc:AlternateContent>
        <mc:Choice Requires="wps">
          <w:drawing>
            <wp:anchor distT="0" distB="0" distL="114300" distR="114300" simplePos="0" relativeHeight="251665408" behindDoc="0" locked="0" layoutInCell="1" allowOverlap="1" wp14:anchorId="74DFF123" wp14:editId="4E32B284">
              <wp:simplePos x="0" y="0"/>
              <wp:positionH relativeFrom="column">
                <wp:posOffset>2967789</wp:posOffset>
              </wp:positionH>
              <wp:positionV relativeFrom="paragraph">
                <wp:posOffset>428592</wp:posOffset>
              </wp:positionV>
              <wp:extent cx="1222310" cy="794084"/>
              <wp:effectExtent l="0" t="0" r="0" b="0"/>
              <wp:wrapNone/>
              <wp:docPr id="810310286" name="Text Box 6"/>
              <wp:cNvGraphicFramePr/>
              <a:graphic xmlns:a="http://schemas.openxmlformats.org/drawingml/2006/main">
                <a:graphicData uri="http://schemas.microsoft.com/office/word/2010/wordprocessingShape">
                  <wps:wsp>
                    <wps:cNvSpPr txBox="1"/>
                    <wps:spPr>
                      <a:xfrm>
                        <a:off x="0" y="0"/>
                        <a:ext cx="1222310" cy="794084"/>
                      </a:xfrm>
                      <a:prstGeom prst="rect">
                        <a:avLst/>
                      </a:prstGeom>
                      <a:noFill/>
                      <a:ln w="6350">
                        <a:noFill/>
                      </a:ln>
                    </wps:spPr>
                    <wps:txbx>
                      <w:txbxContent>
                        <w:p w14:paraId="46F5560E" w14:textId="77777777" w:rsidR="00AA2681" w:rsidRPr="0034557F" w:rsidRDefault="00AA2681" w:rsidP="00080495">
                          <w:pPr>
                            <w:spacing w:after="0"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murdoch.edu.au</w:t>
                          </w:r>
                          <w:r w:rsidRPr="0034557F">
                            <w:rPr>
                              <w:rFonts w:ascii="Arial" w:hAnsi="Arial" w:cs="Arial"/>
                              <w:color w:val="FFFFFF" w:themeColor="background1"/>
                              <w:sz w:val="14"/>
                              <w:szCs w:val="14"/>
                            </w:rPr>
                            <w:br/>
                          </w:r>
                          <w:r w:rsidRPr="0034557F">
                            <w:rPr>
                              <w:rFonts w:ascii="Arial" w:hAnsi="Arial" w:cs="Arial"/>
                              <w:color w:val="FFFFFF" w:themeColor="background1"/>
                              <w:sz w:val="12"/>
                              <w:szCs w:val="12"/>
                            </w:rPr>
                            <w:t>CRICOS Code: 00125J</w:t>
                          </w:r>
                          <w:r w:rsidRPr="0034557F">
                            <w:rPr>
                              <w:rFonts w:ascii="Arial" w:hAnsi="Arial" w:cs="Arial"/>
                              <w:color w:val="FFFFFF" w:themeColor="background1"/>
                              <w:sz w:val="12"/>
                              <w:szCs w:val="12"/>
                            </w:rPr>
                            <w:br/>
                            <w:t>TEQSA Provider ID: PRV12163</w:t>
                          </w:r>
                          <w:r w:rsidRPr="0034557F">
                            <w:rPr>
                              <w:rFonts w:ascii="Arial" w:hAnsi="Arial" w:cs="Arial"/>
                              <w:color w:val="FFFFFF" w:themeColor="background1"/>
                              <w:sz w:val="12"/>
                              <w:szCs w:val="12"/>
                            </w:rPr>
                            <w:br/>
                            <w:t>(Australian University)</w:t>
                          </w:r>
                          <w:r w:rsidRPr="0034557F">
                            <w:rPr>
                              <w:rFonts w:ascii="Arial" w:hAnsi="Arial" w:cs="Arial"/>
                              <w:color w:val="FFFFFF" w:themeColor="background1"/>
                              <w:sz w:val="12"/>
                              <w:szCs w:val="12"/>
                            </w:rPr>
                            <w:br/>
                            <w:t>ABN 61 616 369 313</w:t>
                          </w:r>
                        </w:p>
                        <w:p w14:paraId="4CF3327F" w14:textId="77777777" w:rsidR="00AA2681" w:rsidRPr="0034557F" w:rsidRDefault="00AA2681" w:rsidP="00080495">
                          <w:pPr>
                            <w:spacing w:line="276"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DFF123" id="_x0000_t202" coordsize="21600,21600" o:spt="202" path="m,l,21600r21600,l21600,xe">
              <v:stroke joinstyle="miter"/>
              <v:path gradientshapeok="t" o:connecttype="rect"/>
            </v:shapetype>
            <v:shape id="Text Box 6" o:spid="_x0000_s1028" type="#_x0000_t202" style="position:absolute;margin-left:233.7pt;margin-top:33.75pt;width:96.25pt;height:6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hEFgIAACwEAAAOAAAAZHJzL2Uyb0RvYy54bWysU8lu2zAQvRfoPxC811ribILlwE3gooCR&#10;BHCKnGmKtARQHJakLblf3yElL0h7Knohh5zhLO89zh76VpG9sK4BXdJsklIiNIeq0duS/nhbfrmj&#10;xHmmK6ZAi5IehKMP88+fZp0pRA41qEpYgkm0KzpT0tp7UySJ47VomZuAERqdEmzLPB7tNqks6zB7&#10;q5I8TW+SDmxlLHDhHN4+DU46j/mlFNy/SOmEJ6qk2JuPq43rJqzJfMaKrWWmbvjYBvuHLlrWaCx6&#10;SvXEPCM72/yRqm24BQfSTzi0CUjZcBFnwGmy9MM065oZEWdBcJw5weT+X1r+vF+bV0t8/xV6JDAA&#10;0hlXOLwM8/TStmHHTgn6EcLDCTbRe8LDozzPrzJ0cfTd3k/Tu2lIk5xfG+v8NwEtCUZJLdIS0WL7&#10;lfND6DEkFNOwbJSK1ChNupLeXF2n8cHJg8mVxhrnXoPl+00/DrCB6oBzWRgod4YvGyy+Ys6/Mosc&#10;Y7+oW/+Ci1SARWC0KKnB/vrbfYhH6NFLSYeaKan7uWNWUKK+ayTlPptOg8jiYXp9m+PBXno2lx69&#10;ax8BZZnhDzE8miHeq6MpLbTvKO9FqIoupjnWLqk/mo9+UDJ+Dy4WixiEsjLMr/Ta8JA6wBmgfevf&#10;mTUj/h6Ze4ajuljxgYYhdiBisfMgm8hRAHhAdcQdJRlZHr9P0PzlOUadP/n8NwAAAP//AwBQSwME&#10;FAAGAAgAAAAhAPIOp8biAAAACgEAAA8AAABkcnMvZG93bnJldi54bWxMj01Pg0AURfcm/ofJM3Fn&#10;h5JCCzI0DUljYnTR2o27BzMF0vlAZtqiv97nqi5f7sm95xXryWh2UaPvnRUwn0XAlG2c7G0r4PCx&#10;fVoB8wGtRO2sEvCtPKzL+7sCc+mudqcu+9AyKrE+RwFdCEPOuW86ZdDP3KAsZUc3Ggx0ji2XI16p&#10;3GgeR1HKDfaWFjocVNWp5rQ/GwGv1fYdd3VsVj+6enk7boavw2cixOPDtHkGFtQUbjD86ZM6lORU&#10;u7OVnmkBi3S5IFRAukyAEZAmWQasJjKLU+Blwf+/UP4CAAD//wMAUEsBAi0AFAAGAAgAAAAhALaD&#10;OJL+AAAA4QEAABMAAAAAAAAAAAAAAAAAAAAAAFtDb250ZW50X1R5cGVzXS54bWxQSwECLQAUAAYA&#10;CAAAACEAOP0h/9YAAACUAQAACwAAAAAAAAAAAAAAAAAvAQAAX3JlbHMvLnJlbHNQSwECLQAUAAYA&#10;CAAAACEAdbDIRBYCAAAsBAAADgAAAAAAAAAAAAAAAAAuAgAAZHJzL2Uyb0RvYy54bWxQSwECLQAU&#10;AAYACAAAACEA8g6nxuIAAAAKAQAADwAAAAAAAAAAAAAAAABwBAAAZHJzL2Rvd25yZXYueG1sUEsF&#10;BgAAAAAEAAQA8wAAAH8FAAAAAA==&#10;" filled="f" stroked="f" strokeweight=".5pt">
              <v:textbox>
                <w:txbxContent>
                  <w:p w14:paraId="46F5560E" w14:textId="77777777" w:rsidR="00AA2681" w:rsidRPr="0034557F" w:rsidRDefault="00AA2681" w:rsidP="00080495">
                    <w:pPr>
                      <w:spacing w:after="0"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murdoch.edu.au</w:t>
                    </w:r>
                    <w:r w:rsidRPr="0034557F">
                      <w:rPr>
                        <w:rFonts w:ascii="Arial" w:hAnsi="Arial" w:cs="Arial"/>
                        <w:color w:val="FFFFFF" w:themeColor="background1"/>
                        <w:sz w:val="14"/>
                        <w:szCs w:val="14"/>
                      </w:rPr>
                      <w:br/>
                    </w:r>
                    <w:r w:rsidRPr="0034557F">
                      <w:rPr>
                        <w:rFonts w:ascii="Arial" w:hAnsi="Arial" w:cs="Arial"/>
                        <w:color w:val="FFFFFF" w:themeColor="background1"/>
                        <w:sz w:val="12"/>
                        <w:szCs w:val="12"/>
                      </w:rPr>
                      <w:t>CRICOS Code: 00125J</w:t>
                    </w:r>
                    <w:r w:rsidRPr="0034557F">
                      <w:rPr>
                        <w:rFonts w:ascii="Arial" w:hAnsi="Arial" w:cs="Arial"/>
                        <w:color w:val="FFFFFF" w:themeColor="background1"/>
                        <w:sz w:val="12"/>
                        <w:szCs w:val="12"/>
                      </w:rPr>
                      <w:br/>
                      <w:t>TEQSA Provider ID: PRV12163</w:t>
                    </w:r>
                    <w:r w:rsidRPr="0034557F">
                      <w:rPr>
                        <w:rFonts w:ascii="Arial" w:hAnsi="Arial" w:cs="Arial"/>
                        <w:color w:val="FFFFFF" w:themeColor="background1"/>
                        <w:sz w:val="12"/>
                        <w:szCs w:val="12"/>
                      </w:rPr>
                      <w:br/>
                      <w:t>(Australian University)</w:t>
                    </w:r>
                    <w:r w:rsidRPr="0034557F">
                      <w:rPr>
                        <w:rFonts w:ascii="Arial" w:hAnsi="Arial" w:cs="Arial"/>
                        <w:color w:val="FFFFFF" w:themeColor="background1"/>
                        <w:sz w:val="12"/>
                        <w:szCs w:val="12"/>
                      </w:rPr>
                      <w:br/>
                      <w:t>ABN 61 616 369 313</w:t>
                    </w:r>
                  </w:p>
                  <w:p w14:paraId="4CF3327F" w14:textId="77777777" w:rsidR="00AA2681" w:rsidRPr="0034557F" w:rsidRDefault="00AA2681" w:rsidP="00080495">
                    <w:pPr>
                      <w:spacing w:line="276" w:lineRule="auto"/>
                      <w:rPr>
                        <w:color w:val="FFFFFF" w:themeColor="background1"/>
                      </w:rPr>
                    </w:pPr>
                  </w:p>
                </w:txbxContent>
              </v:textbox>
            </v:shape>
          </w:pict>
        </mc:Fallback>
      </mc:AlternateContent>
    </w:r>
    <w:r>
      <w:rPr>
        <w:rFonts w:ascii="Arial" w:eastAsia="Arial" w:hAnsi="Arial" w:cs="Times New Roman"/>
        <w:b/>
        <w:bCs/>
        <w:noProof/>
        <w:kern w:val="0"/>
        <w:sz w:val="18"/>
        <w:szCs w:val="18"/>
        <w:lang w:val="en-AU"/>
      </w:rPr>
      <mc:AlternateContent>
        <mc:Choice Requires="wps">
          <w:drawing>
            <wp:anchor distT="0" distB="0" distL="114300" distR="114300" simplePos="0" relativeHeight="251666432" behindDoc="1" locked="1" layoutInCell="1" allowOverlap="1" wp14:anchorId="09F753E3" wp14:editId="7059EE73">
              <wp:simplePos x="0" y="0"/>
              <wp:positionH relativeFrom="column">
                <wp:posOffset>-84455</wp:posOffset>
              </wp:positionH>
              <wp:positionV relativeFrom="paragraph">
                <wp:posOffset>441325</wp:posOffset>
              </wp:positionV>
              <wp:extent cx="1349375" cy="654685"/>
              <wp:effectExtent l="0" t="0" r="0" b="0"/>
              <wp:wrapNone/>
              <wp:docPr id="509687901" name="Text Box 2"/>
              <wp:cNvGraphicFramePr/>
              <a:graphic xmlns:a="http://schemas.openxmlformats.org/drawingml/2006/main">
                <a:graphicData uri="http://schemas.microsoft.com/office/word/2010/wordprocessingShape">
                  <wps:wsp>
                    <wps:cNvSpPr txBox="1"/>
                    <wps:spPr>
                      <a:xfrm>
                        <a:off x="0" y="0"/>
                        <a:ext cx="1349375" cy="654685"/>
                      </a:xfrm>
                      <a:prstGeom prst="rect">
                        <a:avLst/>
                      </a:prstGeom>
                      <a:noFill/>
                      <a:ln w="6350">
                        <a:noFill/>
                      </a:ln>
                    </wps:spPr>
                    <wps:txbx>
                      <w:txbxContent>
                        <w:p w14:paraId="797E9FA8" w14:textId="77777777" w:rsidR="00AA2681" w:rsidRPr="0034557F" w:rsidRDefault="00AA2681" w:rsidP="00080495">
                          <w:pPr>
                            <w:spacing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90 South Street, Murdoch</w:t>
                          </w:r>
                          <w:r w:rsidRPr="0034557F">
                            <w:rPr>
                              <w:rFonts w:ascii="Arial" w:hAnsi="Arial" w:cs="Arial"/>
                              <w:color w:val="FFFFFF" w:themeColor="background1"/>
                              <w:sz w:val="14"/>
                              <w:szCs w:val="14"/>
                            </w:rPr>
                            <w:br/>
                            <w:t>Western Australia 6150</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 xml:space="preserve">T </w:t>
                          </w:r>
                          <w:r w:rsidRPr="0034557F">
                            <w:rPr>
                              <w:rFonts w:ascii="Arial" w:hAnsi="Arial" w:cs="Arial"/>
                              <w:color w:val="FFFFFF" w:themeColor="background1"/>
                              <w:sz w:val="14"/>
                              <w:szCs w:val="14"/>
                            </w:rPr>
                            <w:t>(08)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F</w:t>
                          </w:r>
                          <w:r w:rsidRPr="0034557F">
                            <w:rPr>
                              <w:rFonts w:ascii="Arial" w:hAnsi="Arial" w:cs="Arial"/>
                              <w:color w:val="FFFFFF" w:themeColor="background1"/>
                              <w:sz w:val="14"/>
                              <w:szCs w:val="14"/>
                            </w:rPr>
                            <w:t xml:space="preserve"> (08)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E</w:t>
                          </w:r>
                          <w:r w:rsidRPr="0034557F">
                            <w:rPr>
                              <w:rFonts w:ascii="Arial" w:hAnsi="Arial" w:cs="Arial"/>
                              <w:color w:val="FFFFFF" w:themeColor="background1"/>
                              <w:sz w:val="14"/>
                              <w:szCs w:val="14"/>
                            </w:rPr>
                            <w:t xml:space="preserve"> &lt;&lt;email&gt;&gt;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53E3" id="_x0000_s1029" type="#_x0000_t202" style="position:absolute;margin-left:-6.65pt;margin-top:34.75pt;width:106.25pt;height:5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IgFwIAADM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PD4ajR9GdxNKOPqmk/H0fhLTZJfX1vnwTYAm0SioQ1oSWmy/&#10;8qELPYXEYgaWtVKJGmVIg0lHk356cPZgcmWwxqXXaIV205K6vJpjA+UBx3PQMe8tX9bYw4r58MYc&#10;Uo0ToXzDKy5SAdaCo0VJBe7X3+5jPDKAXkoalE5B/c8dc4IS9d0gNw+D8ThqLR3Gk7shHty1Z3Pt&#10;MTv9BKjOAX4Uy5MZ44M6mdKB/kCVL2JVdDHDsXZBw8l8Cp2g8ZdwsVikIFSXZWFl1pbH1BHViPB7&#10;+8GcPdIQkMAXOImM5Z/Y6GI7Pha7ALJOVEWcO1SP8KMyE9nHXxSlf31OUZe/Pv8NAAD//wMAUEsD&#10;BBQABgAIAAAAIQDt2RCM4gAAAAoBAAAPAAAAZHJzL2Rvd25yZXYueG1sTI9Na8JAEIbvhf6HZQq9&#10;6caIqYnZiASkUNqD1ktvk+yYBPcjza6a9td3PdnbDPPwzvPm61ErdqHBddYImE0jYGRqKzvTCDh8&#10;bidLYM6jkaisIQE/5GBdPD7kmEl7NTu67H3DQohxGQpove8zzl3dkkY3tT2ZcDvaQaMP69BwOeA1&#10;hGvF4yhKuMbOhA8t9lS2VJ/2Zy3grdx+4K6K9fJXla/vx03/ffhaCPH8NG5WwDyN/g7DTT+oQxGc&#10;Kns20jElYDKbzwMqIEkXwG5AmsbAqjC8xAnwIuf/KxR/AAAA//8DAFBLAQItABQABgAIAAAAIQC2&#10;gziS/gAAAOEBAAATAAAAAAAAAAAAAAAAAAAAAABbQ29udGVudF9UeXBlc10ueG1sUEsBAi0AFAAG&#10;AAgAAAAhADj9If/WAAAAlAEAAAsAAAAAAAAAAAAAAAAALwEAAF9yZWxzLy5yZWxzUEsBAi0AFAAG&#10;AAgAAAAhAMfvgiAXAgAAMwQAAA4AAAAAAAAAAAAAAAAALgIAAGRycy9lMm9Eb2MueG1sUEsBAi0A&#10;FAAGAAgAAAAhAO3ZEIziAAAACgEAAA8AAAAAAAAAAAAAAAAAcQQAAGRycy9kb3ducmV2LnhtbFBL&#10;BQYAAAAABAAEAPMAAACABQAAAAA=&#10;" filled="f" stroked="f" strokeweight=".5pt">
              <v:textbox>
                <w:txbxContent>
                  <w:p w14:paraId="797E9FA8" w14:textId="77777777" w:rsidR="00AA2681" w:rsidRPr="0034557F" w:rsidRDefault="00AA2681" w:rsidP="00080495">
                    <w:pPr>
                      <w:spacing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90 South Street, Murdoch</w:t>
                    </w:r>
                    <w:r w:rsidRPr="0034557F">
                      <w:rPr>
                        <w:rFonts w:ascii="Arial" w:hAnsi="Arial" w:cs="Arial"/>
                        <w:color w:val="FFFFFF" w:themeColor="background1"/>
                        <w:sz w:val="14"/>
                        <w:szCs w:val="14"/>
                      </w:rPr>
                      <w:br/>
                      <w:t>Western Australia 6150</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 xml:space="preserve">T </w:t>
                    </w:r>
                    <w:r w:rsidRPr="0034557F">
                      <w:rPr>
                        <w:rFonts w:ascii="Arial" w:hAnsi="Arial" w:cs="Arial"/>
                        <w:color w:val="FFFFFF" w:themeColor="background1"/>
                        <w:sz w:val="14"/>
                        <w:szCs w:val="14"/>
                      </w:rPr>
                      <w:t>(08)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F</w:t>
                    </w:r>
                    <w:r w:rsidRPr="0034557F">
                      <w:rPr>
                        <w:rFonts w:ascii="Arial" w:hAnsi="Arial" w:cs="Arial"/>
                        <w:color w:val="FFFFFF" w:themeColor="background1"/>
                        <w:sz w:val="14"/>
                        <w:szCs w:val="14"/>
                      </w:rPr>
                      <w:t xml:space="preserve"> (08)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E</w:t>
                    </w:r>
                    <w:r w:rsidRPr="0034557F">
                      <w:rPr>
                        <w:rFonts w:ascii="Arial" w:hAnsi="Arial" w:cs="Arial"/>
                        <w:color w:val="FFFFFF" w:themeColor="background1"/>
                        <w:sz w:val="14"/>
                        <w:szCs w:val="14"/>
                      </w:rPr>
                      <w:t xml:space="preserve"> &lt;&lt;email&gt;&gt;  </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12435" w14:textId="77777777" w:rsidR="00740421" w:rsidRDefault="00740421" w:rsidP="00941179">
      <w:pPr>
        <w:spacing w:after="0" w:line="240" w:lineRule="auto"/>
      </w:pPr>
      <w:r>
        <w:separator/>
      </w:r>
    </w:p>
  </w:footnote>
  <w:footnote w:type="continuationSeparator" w:id="0">
    <w:p w14:paraId="33E04B40" w14:textId="77777777" w:rsidR="00740421" w:rsidRDefault="00740421" w:rsidP="0094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33613" w14:textId="77777777" w:rsidR="00D54EA5" w:rsidRDefault="0034557F">
    <w:pPr>
      <w:pStyle w:val="Header"/>
    </w:pPr>
    <w:r>
      <w:rPr>
        <w:noProof/>
      </w:rPr>
      <w:drawing>
        <wp:anchor distT="0" distB="0" distL="0" distR="0" simplePos="0" relativeHeight="251659258" behindDoc="1" locked="0" layoutInCell="1" allowOverlap="1" wp14:anchorId="7024D934" wp14:editId="50ADA1F7">
          <wp:simplePos x="0" y="0"/>
          <wp:positionH relativeFrom="column">
            <wp:posOffset>-457200</wp:posOffset>
          </wp:positionH>
          <wp:positionV relativeFrom="paragraph">
            <wp:posOffset>0</wp:posOffset>
          </wp:positionV>
          <wp:extent cx="7559245" cy="10687050"/>
          <wp:effectExtent l="0" t="0" r="0" b="0"/>
          <wp:wrapNone/>
          <wp:docPr id="1431728305" name="Picture 8" descr="A picture containing colorfulness, screenshot, blur,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8305" name="Picture 8" descr="A picture containing colorfulness, screenshot, blur, rainb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7DA0D" w14:textId="77777777" w:rsidR="00603EF3" w:rsidRDefault="0034557F">
    <w:pPr>
      <w:pStyle w:val="Header"/>
    </w:pPr>
    <w:r>
      <w:rPr>
        <w:noProof/>
      </w:rPr>
      <w:drawing>
        <wp:anchor distT="0" distB="0" distL="0" distR="0" simplePos="0" relativeHeight="251660283" behindDoc="1" locked="0" layoutInCell="1" allowOverlap="1" wp14:anchorId="302B6729" wp14:editId="0C214EFD">
          <wp:simplePos x="0" y="0"/>
          <wp:positionH relativeFrom="column">
            <wp:posOffset>-457200</wp:posOffset>
          </wp:positionH>
          <wp:positionV relativeFrom="paragraph">
            <wp:posOffset>19050</wp:posOffset>
          </wp:positionV>
          <wp:extent cx="7545770" cy="10668000"/>
          <wp:effectExtent l="0" t="0" r="0" b="0"/>
          <wp:wrapNone/>
          <wp:docPr id="1038945073" name="Picture 7" descr="A picture containing screenshot, colorfulness, graphic design,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073" name="Picture 7" descr="A picture containing screenshot, colorfulness, graphic design, rainb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77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21236"/>
    <w:multiLevelType w:val="hybridMultilevel"/>
    <w:tmpl w:val="9D10E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94312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421"/>
    <w:rsid w:val="000163C4"/>
    <w:rsid w:val="0007516B"/>
    <w:rsid w:val="00080495"/>
    <w:rsid w:val="000A4068"/>
    <w:rsid w:val="000C43F4"/>
    <w:rsid w:val="000D7FFD"/>
    <w:rsid w:val="000E20A4"/>
    <w:rsid w:val="000E5BE9"/>
    <w:rsid w:val="000F69FF"/>
    <w:rsid w:val="00115B95"/>
    <w:rsid w:val="001C3C69"/>
    <w:rsid w:val="001C64FC"/>
    <w:rsid w:val="00212B18"/>
    <w:rsid w:val="00271F26"/>
    <w:rsid w:val="00296B15"/>
    <w:rsid w:val="0034557F"/>
    <w:rsid w:val="00371AFB"/>
    <w:rsid w:val="00470523"/>
    <w:rsid w:val="0048733D"/>
    <w:rsid w:val="004E67AE"/>
    <w:rsid w:val="005237C0"/>
    <w:rsid w:val="005A09E4"/>
    <w:rsid w:val="00603EF3"/>
    <w:rsid w:val="00667523"/>
    <w:rsid w:val="00677FA9"/>
    <w:rsid w:val="0068344C"/>
    <w:rsid w:val="006B7BA4"/>
    <w:rsid w:val="006C66F6"/>
    <w:rsid w:val="00740421"/>
    <w:rsid w:val="008F39FB"/>
    <w:rsid w:val="009018DB"/>
    <w:rsid w:val="00941179"/>
    <w:rsid w:val="0095377C"/>
    <w:rsid w:val="00971902"/>
    <w:rsid w:val="00A456C1"/>
    <w:rsid w:val="00AA2681"/>
    <w:rsid w:val="00B26985"/>
    <w:rsid w:val="00B76E7D"/>
    <w:rsid w:val="00C27910"/>
    <w:rsid w:val="00C432D4"/>
    <w:rsid w:val="00C45CD7"/>
    <w:rsid w:val="00D31690"/>
    <w:rsid w:val="00D54EA5"/>
    <w:rsid w:val="00DE32E0"/>
    <w:rsid w:val="00E70DC4"/>
    <w:rsid w:val="00F42CF2"/>
    <w:rsid w:val="00F476BC"/>
    <w:rsid w:val="00F73918"/>
    <w:rsid w:val="00FC2B2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E8C87"/>
  <w15:chartTrackingRefBased/>
  <w15:docId w15:val="{1CA0C260-C511-49DF-9E00-BBE81D7C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179"/>
  </w:style>
  <w:style w:type="paragraph" w:styleId="Footer">
    <w:name w:val="footer"/>
    <w:basedOn w:val="Normal"/>
    <w:link w:val="FooterChar"/>
    <w:uiPriority w:val="99"/>
    <w:unhideWhenUsed/>
    <w:rsid w:val="0094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179"/>
  </w:style>
  <w:style w:type="character" w:styleId="PlaceholderText">
    <w:name w:val="Placeholder Text"/>
    <w:basedOn w:val="DefaultParagraphFont"/>
    <w:uiPriority w:val="99"/>
    <w:semiHidden/>
    <w:rsid w:val="00667523"/>
    <w:rPr>
      <w:color w:val="808080"/>
    </w:rPr>
  </w:style>
  <w:style w:type="character" w:styleId="PageNumber">
    <w:name w:val="page number"/>
    <w:basedOn w:val="DefaultParagraphFont"/>
    <w:uiPriority w:val="99"/>
    <w:semiHidden/>
    <w:unhideWhenUsed/>
    <w:rsid w:val="00212B18"/>
  </w:style>
  <w:style w:type="character" w:styleId="Hyperlink">
    <w:name w:val="Hyperlink"/>
    <w:uiPriority w:val="99"/>
    <w:unhideWhenUsed/>
    <w:rsid w:val="007404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imal.ethics@murdoch.edu.au"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nimal.ethics@murdoch.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murdochuniversity.sharepoint.com/sites/MurdochBrandPortal/Docs_Electronic%20Letterhead/MU%20Word%20Letterhead_Spectrum_120623.dotx" TargetMode="External"/></Relationships>
</file>

<file path=word/theme/theme1.xml><?xml version="1.0" encoding="utf-8"?>
<a:theme xmlns:a="http://schemas.openxmlformats.org/drawingml/2006/main" name="Office Theme">
  <a:themeElements>
    <a:clrScheme name="Murdoch">
      <a:dk1>
        <a:srgbClr val="0B1213"/>
      </a:dk1>
      <a:lt1>
        <a:srgbClr val="FFFFFF"/>
      </a:lt1>
      <a:dk2>
        <a:srgbClr val="E12744"/>
      </a:dk2>
      <a:lt2>
        <a:srgbClr val="E12744"/>
      </a:lt2>
      <a:accent1>
        <a:srgbClr val="D04500"/>
      </a:accent1>
      <a:accent2>
        <a:srgbClr val="2D3FA0"/>
      </a:accent2>
      <a:accent3>
        <a:srgbClr val="790AC1"/>
      </a:accent3>
      <a:accent4>
        <a:srgbClr val="008083"/>
      </a:accent4>
      <a:accent5>
        <a:srgbClr val="BAB727"/>
      </a:accent5>
      <a:accent6>
        <a:srgbClr val="FFA204"/>
      </a:accent6>
      <a:hlink>
        <a:srgbClr val="006472"/>
      </a:hlink>
      <a:folHlink>
        <a:srgbClr val="AC1D4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15F84DFAAE1D4DB96B98D1EBC282FC" ma:contentTypeVersion="4" ma:contentTypeDescription="Create a new document." ma:contentTypeScope="" ma:versionID="71c4095e0c3c5d97d36c1adc0389a2eb">
  <xsd:schema xmlns:xsd="http://www.w3.org/2001/XMLSchema" xmlns:xs="http://www.w3.org/2001/XMLSchema" xmlns:p="http://schemas.microsoft.com/office/2006/metadata/properties" xmlns:ns2="f0b3bee4-4fe1-48a7-a2e5-4505a7a3d824" xmlns:ns3="11a23169-ef51-4b4a-9622-1ca7979a500c" targetNamespace="http://schemas.microsoft.com/office/2006/metadata/properties" ma:root="true" ma:fieldsID="e8a8be7bffeb85fd79ddd4f61ac96b7c" ns2:_="" ns3:_="">
    <xsd:import namespace="f0b3bee4-4fe1-48a7-a2e5-4505a7a3d824"/>
    <xsd:import namespace="11a23169-ef51-4b4a-9622-1ca7979a50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3bee4-4fe1-48a7-a2e5-4505a7a3d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23169-ef51-4b4a-9622-1ca7979a50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853598-1D2E-437E-9765-0D0C3EB42E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A8F82B-79CA-4B14-8B15-EFFD2BA5C3D2}">
  <ds:schemaRefs>
    <ds:schemaRef ds:uri="http://schemas.microsoft.com/sharepoint/v3/contenttype/forms"/>
  </ds:schemaRefs>
</ds:datastoreItem>
</file>

<file path=customXml/itemProps3.xml><?xml version="1.0" encoding="utf-8"?>
<ds:datastoreItem xmlns:ds="http://schemas.openxmlformats.org/officeDocument/2006/customXml" ds:itemID="{F3B8C7B5-5474-458A-B486-F98D07C9D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3bee4-4fe1-48a7-a2e5-4505a7a3d824"/>
    <ds:schemaRef ds:uri="11a23169-ef51-4b4a-9622-1ca7979a50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MU%20Word%20Letterhead_Spectrum_120623</Template>
  <TotalTime>3</TotalTime>
  <Pages>2</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Davis</dc:creator>
  <cp:keywords/>
  <dc:description/>
  <cp:lastModifiedBy>Joanne Davis</cp:lastModifiedBy>
  <cp:revision>1</cp:revision>
  <cp:lastPrinted>2023-06-12T05:42:00Z</cp:lastPrinted>
  <dcterms:created xsi:type="dcterms:W3CDTF">2024-10-08T03:39:00Z</dcterms:created>
  <dcterms:modified xsi:type="dcterms:W3CDTF">2024-10-08T03:42:00Z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0x0101009115F84DFAAE1D4DB96B98D1EBC282FC</vt:lpwstr>
  </property>
</Properties>
</file>